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60C63E" w14:textId="09E9AC66" w:rsidR="008575B1" w:rsidRPr="008575B1" w:rsidRDefault="007C1FB9" w:rsidP="008575B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434FA28" wp14:editId="613F463C">
                <wp:simplePos x="0" y="0"/>
                <wp:positionH relativeFrom="page">
                  <wp:posOffset>517793</wp:posOffset>
                </wp:positionH>
                <wp:positionV relativeFrom="page">
                  <wp:posOffset>451692</wp:posOffset>
                </wp:positionV>
                <wp:extent cx="2702560" cy="705079"/>
                <wp:effectExtent l="0" t="0" r="0" b="0"/>
                <wp:wrapTight wrapText="bothSides">
                  <wp:wrapPolygon edited="0">
                    <wp:start x="508" y="1946"/>
                    <wp:lineTo x="508" y="19459"/>
                    <wp:lineTo x="21011" y="19459"/>
                    <wp:lineTo x="21011" y="1946"/>
                    <wp:lineTo x="508" y="1946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705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D946B6" w14:textId="77777777" w:rsidR="00B2589A" w:rsidRPr="004547C7" w:rsidRDefault="00B2589A" w:rsidP="006A4FDD">
                            <w:pPr>
                              <w:pStyle w:val="Heading2"/>
                              <w:rPr>
                                <w:rFonts w:ascii="Marker Felt" w:hAnsi="Marker Felt"/>
                                <w:bCs w:val="0"/>
                                <w:smallCap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547C7">
                              <w:rPr>
                                <w:rFonts w:ascii="Marker Felt" w:hAnsi="Marker Felt"/>
                                <w:bCs w:val="0"/>
                                <w:smallCap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BlueClaws Baseball Academy </w:t>
                            </w:r>
                          </w:p>
                          <w:p w14:paraId="167A978D" w14:textId="77777777" w:rsidR="00B2589A" w:rsidRPr="004547C7" w:rsidRDefault="00B2589A" w:rsidP="006A4FDD">
                            <w:pPr>
                              <w:pStyle w:val="Heading2"/>
                              <w:rPr>
                                <w:rFonts w:ascii="Marker Felt" w:hAnsi="Marker Felt"/>
                                <w:bCs w:val="0"/>
                                <w:smallCap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547C7">
                              <w:rPr>
                                <w:rFonts w:ascii="Marker Felt" w:hAnsi="Marker Felt"/>
                                <w:bCs w:val="0"/>
                                <w:smallCaps/>
                                <w:color w:val="000000" w:themeColor="text1"/>
                                <w:sz w:val="32"/>
                                <w:szCs w:val="32"/>
                              </w:rPr>
                              <w:t>REGISTRATION FORM, Page 1</w:t>
                            </w:r>
                          </w:p>
                          <w:p w14:paraId="7814B11E" w14:textId="77777777" w:rsidR="00B2589A" w:rsidRPr="004547C7" w:rsidRDefault="00B2589A" w:rsidP="00D87C9A">
                            <w:pPr>
                              <w:pStyle w:val="Heading3"/>
                              <w:rPr>
                                <w:bCs w:val="0"/>
                                <w:smallCaps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34FA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75pt;margin-top:35.55pt;width:212.8pt;height:55.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" filled="f" stroked="f">
                <v:textbox inset=",7.2pt,,7.2pt">
                  <w:txbxContent>
                    <w:p w14:paraId="5CD946B6" w14:textId="77777777" w:rsidR="00B2589A" w:rsidRPr="004547C7" w:rsidRDefault="00B2589A" w:rsidP="006A4FDD">
                      <w:pPr>
                        <w:pStyle w:val="Heading2"/>
                        <w:rPr>
                          <w:rFonts w:ascii="Marker Felt" w:hAnsi="Marker Felt"/>
                          <w:bCs w:val="0"/>
                          <w:smallCaps/>
                          <w:color w:val="000000" w:themeColor="text1"/>
                          <w:sz w:val="32"/>
                          <w:szCs w:val="32"/>
                        </w:rPr>
                      </w:pPr>
                      <w:r w:rsidRPr="004547C7">
                        <w:rPr>
                          <w:rFonts w:ascii="Marker Felt" w:hAnsi="Marker Felt"/>
                          <w:bCs w:val="0"/>
                          <w:smallCaps/>
                          <w:color w:val="000000" w:themeColor="text1"/>
                          <w:sz w:val="32"/>
                          <w:szCs w:val="32"/>
                        </w:rPr>
                        <w:t xml:space="preserve">BlueClaws Baseball Academy </w:t>
                      </w:r>
                    </w:p>
                    <w:p w14:paraId="167A978D" w14:textId="77777777" w:rsidR="00B2589A" w:rsidRPr="004547C7" w:rsidRDefault="00B2589A" w:rsidP="006A4FDD">
                      <w:pPr>
                        <w:pStyle w:val="Heading2"/>
                        <w:rPr>
                          <w:rFonts w:ascii="Marker Felt" w:hAnsi="Marker Felt"/>
                          <w:bCs w:val="0"/>
                          <w:smallCaps/>
                          <w:color w:val="000000" w:themeColor="text1"/>
                          <w:sz w:val="32"/>
                          <w:szCs w:val="32"/>
                        </w:rPr>
                      </w:pPr>
                      <w:r w:rsidRPr="004547C7">
                        <w:rPr>
                          <w:rFonts w:ascii="Marker Felt" w:hAnsi="Marker Felt"/>
                          <w:bCs w:val="0"/>
                          <w:smallCaps/>
                          <w:color w:val="000000" w:themeColor="text1"/>
                          <w:sz w:val="32"/>
                          <w:szCs w:val="32"/>
                        </w:rPr>
                        <w:t>REGISTRATION FORM, Page 1</w:t>
                      </w:r>
                    </w:p>
                    <w:p w14:paraId="7814B11E" w14:textId="77777777" w:rsidR="00B2589A" w:rsidRPr="004547C7" w:rsidRDefault="00B2589A" w:rsidP="00D87C9A">
                      <w:pPr>
                        <w:pStyle w:val="Heading3"/>
                        <w:rPr>
                          <w:bCs w:val="0"/>
                          <w:smallCaps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5407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FE92DE" wp14:editId="04F34AA8">
                <wp:simplePos x="0" y="0"/>
                <wp:positionH relativeFrom="page">
                  <wp:posOffset>3525520</wp:posOffset>
                </wp:positionH>
                <wp:positionV relativeFrom="page">
                  <wp:posOffset>7071360</wp:posOffset>
                </wp:positionV>
                <wp:extent cx="711200" cy="436880"/>
                <wp:effectExtent l="0" t="152400" r="76200" b="147320"/>
                <wp:wrapThrough wrapText="bothSides">
                  <wp:wrapPolygon edited="0">
                    <wp:start x="1794" y="24142"/>
                    <wp:lineTo x="11996" y="12557"/>
                    <wp:lineTo x="21207" y="4376"/>
                    <wp:lineTo x="22198" y="972"/>
                    <wp:lineTo x="19410" y="-1180"/>
                    <wp:lineTo x="18713" y="-1718"/>
                    <wp:lineTo x="439" y="-529"/>
                    <wp:lineTo x="-5177" y="18763"/>
                    <wp:lineTo x="-1692" y="21452"/>
                    <wp:lineTo x="1794" y="24142"/>
                  </wp:wrapPolygon>
                </wp:wrapThrough>
                <wp:docPr id="1063" name="Half Frame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78568">
                          <a:off x="0" y="0"/>
                          <a:ext cx="711200" cy="436880"/>
                        </a:xfrm>
                        <a:prstGeom prst="halfFrame">
                          <a:avLst>
                            <a:gd name="adj1" fmla="val 33333"/>
                            <a:gd name="adj2" fmla="val 35763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3398D" id="Half Frame 1063" o:spid="_x0000_s1026" style="position:absolute;margin-left:277.6pt;margin-top:556.8pt;width:56pt;height:34.4pt;rotation:10134671fd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11200,4368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" path="m,l711200,,474136,145625r-317895,l156241,340903,,436880,,xe" strokecolor="white">
                <v:path arrowok="t" o:connecttype="custom" o:connectlocs="0,0;711200,0;474136,145625;156241,145625;156241,340903;0,436880;0,0" o:connectangles="0,0,0,0,0,0,0"/>
                <w10:wrap type="through" anchorx="page" anchory="page"/>
              </v:shape>
            </w:pict>
          </mc:Fallback>
        </mc:AlternateContent>
      </w:r>
      <w:r w:rsidR="0005407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19482" wp14:editId="3EA32953">
                <wp:simplePos x="0" y="0"/>
                <wp:positionH relativeFrom="page">
                  <wp:posOffset>2682240</wp:posOffset>
                </wp:positionH>
                <wp:positionV relativeFrom="page">
                  <wp:posOffset>6573520</wp:posOffset>
                </wp:positionV>
                <wp:extent cx="1483360" cy="711200"/>
                <wp:effectExtent l="0" t="0" r="15240" b="25400"/>
                <wp:wrapThrough wrapText="bothSides">
                  <wp:wrapPolygon edited="0">
                    <wp:start x="0" y="0"/>
                    <wp:lineTo x="0" y="21600"/>
                    <wp:lineTo x="21452" y="21600"/>
                    <wp:lineTo x="21452" y="0"/>
                    <wp:lineTo x="0" y="0"/>
                  </wp:wrapPolygon>
                </wp:wrapThrough>
                <wp:docPr id="1064" name="Rectangle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03F72" id="Rectangle 1064" o:spid="_x0000_s1026" style="position:absolute;margin-left:211.2pt;margin-top:517.6pt;width:116.8pt;height:5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" strokecolor="white">
                <w10:wrap type="through" anchorx="page" anchory="page"/>
              </v:rect>
            </w:pict>
          </mc:Fallback>
        </mc:AlternateContent>
      </w:r>
      <w:r w:rsidR="0003471F">
        <w:rPr>
          <w:noProof/>
        </w:rPr>
        <w:drawing>
          <wp:anchor distT="0" distB="0" distL="114300" distR="114300" simplePos="0" relativeHeight="251656192" behindDoc="0" locked="0" layoutInCell="1" allowOverlap="1" wp14:anchorId="04827D63" wp14:editId="418A54B6">
            <wp:simplePos x="0" y="0"/>
            <wp:positionH relativeFrom="page">
              <wp:posOffset>1117600</wp:posOffset>
            </wp:positionH>
            <wp:positionV relativeFrom="page">
              <wp:posOffset>6344920</wp:posOffset>
            </wp:positionV>
            <wp:extent cx="1178560" cy="1051560"/>
            <wp:effectExtent l="0" t="0" r="0" b="0"/>
            <wp:wrapThrough wrapText="bothSides">
              <wp:wrapPolygon edited="0">
                <wp:start x="0" y="0"/>
                <wp:lineTo x="0" y="20870"/>
                <wp:lineTo x="20948" y="20870"/>
                <wp:lineTo x="16293" y="16696"/>
                <wp:lineTo x="20948" y="11478"/>
                <wp:lineTo x="20948" y="0"/>
                <wp:lineTo x="0" y="0"/>
              </wp:wrapPolygon>
            </wp:wrapThrough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-twitter-instagr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D53">
        <w:rPr>
          <w:rFonts w:ascii="Times New Roman" w:eastAsia="Times New Roman" w:hAnsi="Times New Roman" w:cs="Times New Roman"/>
          <w:sz w:val="20"/>
          <w:szCs w:val="20"/>
        </w:rPr>
        <w:t>/</w:t>
      </w:r>
    </w:p>
    <w:p w14:paraId="5B4749DB" w14:textId="64878797" w:rsidR="008575B1" w:rsidRPr="008575B1" w:rsidRDefault="00362903" w:rsidP="008575B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8745" distR="118745" simplePos="0" relativeHeight="251669504" behindDoc="0" locked="0" layoutInCell="1" allowOverlap="1" wp14:anchorId="1ACBA470" wp14:editId="7DB586F8">
            <wp:simplePos x="0" y="0"/>
            <wp:positionH relativeFrom="page">
              <wp:posOffset>7232650</wp:posOffset>
            </wp:positionH>
            <wp:positionV relativeFrom="page">
              <wp:posOffset>762000</wp:posOffset>
            </wp:positionV>
            <wp:extent cx="1779905" cy="1680210"/>
            <wp:effectExtent l="0" t="0" r="0" b="0"/>
            <wp:wrapSquare wrapText="bothSides"/>
            <wp:docPr id="106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laceholder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680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9FC51" w14:textId="3CD6FC59" w:rsidR="00D87C9A" w:rsidRDefault="00827323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1317E8" wp14:editId="734F68B6">
                <wp:simplePos x="0" y="0"/>
                <wp:positionH relativeFrom="page">
                  <wp:posOffset>6471138</wp:posOffset>
                </wp:positionH>
                <wp:positionV relativeFrom="page">
                  <wp:posOffset>2227385</wp:posOffset>
                </wp:positionV>
                <wp:extent cx="3225800" cy="4114800"/>
                <wp:effectExtent l="0" t="0" r="0" b="0"/>
                <wp:wrapTight wrapText="bothSides">
                  <wp:wrapPolygon edited="0">
                    <wp:start x="425" y="0"/>
                    <wp:lineTo x="425" y="21533"/>
                    <wp:lineTo x="21090" y="21533"/>
                    <wp:lineTo x="21090" y="0"/>
                    <wp:lineTo x="425" y="0"/>
                  </wp:wrapPolygon>
                </wp:wrapTight>
                <wp:docPr id="1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AB8E8F" w14:textId="77777777" w:rsidR="00B2589A" w:rsidRDefault="00B2589A" w:rsidP="00D87C9A">
                            <w:pPr>
                              <w:pStyle w:val="Subtitle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26AE7D32" w14:textId="1073D1D8" w:rsidR="00B2589A" w:rsidRPr="008575B1" w:rsidRDefault="00B2589A" w:rsidP="009E5999">
                            <w:pPr>
                              <w:pStyle w:val="Subtitle"/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Cs w:val="56"/>
                              </w:rPr>
                            </w:pPr>
                            <w:r w:rsidRPr="008575B1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Cs w:val="56"/>
                              </w:rPr>
                              <w:t>H</w:t>
                            </w:r>
                            <w:r w:rsidRPr="000F08F5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20B714"/>
                                <w:szCs w:val="56"/>
                              </w:rPr>
                              <w:t>o</w:t>
                            </w:r>
                            <w:r w:rsidRPr="008575B1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Cs w:val="56"/>
                              </w:rPr>
                              <w:t>l</w:t>
                            </w:r>
                            <w:r w:rsidRPr="000F08F5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20B714"/>
                                <w:szCs w:val="56"/>
                              </w:rPr>
                              <w:t>i</w:t>
                            </w:r>
                            <w:r w:rsidRPr="008575B1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Cs w:val="56"/>
                              </w:rPr>
                              <w:t>d</w:t>
                            </w:r>
                            <w:r w:rsidRPr="000F08F5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20B714"/>
                                <w:szCs w:val="56"/>
                              </w:rPr>
                              <w:t>a</w:t>
                            </w:r>
                            <w:r w:rsidRPr="008575B1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Cs w:val="56"/>
                              </w:rPr>
                              <w:t>y C</w:t>
                            </w:r>
                            <w:r w:rsidRPr="000F08F5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20B714"/>
                                <w:szCs w:val="56"/>
                              </w:rPr>
                              <w:t>a</w:t>
                            </w:r>
                            <w:r w:rsidRPr="008575B1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Cs w:val="56"/>
                              </w:rPr>
                              <w:t>m</w:t>
                            </w:r>
                            <w:r w:rsidRPr="000F08F5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20B714"/>
                                <w:szCs w:val="56"/>
                              </w:rPr>
                              <w:t>p</w:t>
                            </w:r>
                          </w:p>
                          <w:p w14:paraId="3A55CBCD" w14:textId="32B71AAC" w:rsidR="00B2589A" w:rsidRPr="0019380B" w:rsidRDefault="00B2589A" w:rsidP="009E5999">
                            <w:pPr>
                              <w:pStyle w:val="Subtitle"/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432FF"/>
                                <w:sz w:val="44"/>
                                <w:szCs w:val="44"/>
                                <w:u w:val="single"/>
                                <w:vertAlign w:val="superscript"/>
                              </w:rPr>
                            </w:pPr>
                            <w:r w:rsidRPr="0019380B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432FF"/>
                                <w:sz w:val="44"/>
                                <w:szCs w:val="44"/>
                                <w:u w:val="single"/>
                              </w:rPr>
                              <w:t>12/2</w:t>
                            </w:r>
                            <w:r w:rsidR="0016440D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432FF"/>
                                <w:sz w:val="44"/>
                                <w:szCs w:val="44"/>
                                <w:u w:val="single"/>
                              </w:rPr>
                              <w:t>7</w:t>
                            </w:r>
                            <w:r w:rsidRPr="0019380B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432FF"/>
                                <w:sz w:val="44"/>
                                <w:szCs w:val="44"/>
                                <w:u w:val="single"/>
                              </w:rPr>
                              <w:t xml:space="preserve"> – 12/</w:t>
                            </w:r>
                            <w:r w:rsidR="0016440D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432FF"/>
                                <w:sz w:val="44"/>
                                <w:szCs w:val="44"/>
                                <w:u w:val="single"/>
                              </w:rPr>
                              <w:t>2</w:t>
                            </w:r>
                            <w:r w:rsidR="007C1FB9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432FF"/>
                                <w:sz w:val="44"/>
                                <w:szCs w:val="44"/>
                                <w:u w:val="single"/>
                              </w:rPr>
                              <w:t>8</w:t>
                            </w:r>
                            <w:r w:rsidR="00A978CB" w:rsidRPr="0019380B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432FF"/>
                                <w:sz w:val="44"/>
                                <w:szCs w:val="44"/>
                                <w:u w:val="single"/>
                              </w:rPr>
                              <w:t>/2</w:t>
                            </w:r>
                            <w:r w:rsidR="0064723A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432FF"/>
                                <w:sz w:val="44"/>
                                <w:szCs w:val="44"/>
                                <w:u w:val="single"/>
                              </w:rPr>
                              <w:t>4</w:t>
                            </w:r>
                          </w:p>
                          <w:p w14:paraId="381733DF" w14:textId="77777777" w:rsidR="00B2589A" w:rsidRDefault="00B2589A" w:rsidP="009E5999">
                            <w:pPr>
                              <w:pStyle w:val="Subtitle"/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szCs w:val="56"/>
                                <w:vertAlign w:val="superscript"/>
                              </w:rPr>
                            </w:pPr>
                          </w:p>
                          <w:p w14:paraId="0056260E" w14:textId="15955CD7" w:rsidR="00B2589A" w:rsidRPr="009E5999" w:rsidRDefault="00B2589A" w:rsidP="008575B1">
                            <w:pPr>
                              <w:pStyle w:val="Subtitle"/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szCs w:val="56"/>
                                <w:vertAlign w:val="superscript"/>
                              </w:rPr>
                            </w:pPr>
                            <w:r w:rsidRPr="008575B1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Cs w:val="56"/>
                                <w:vertAlign w:val="superscript"/>
                              </w:rPr>
                              <w:t>Hitting</w:t>
                            </w:r>
                            <w:r w:rsidR="00A978CB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Cs w:val="56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szCs w:val="56"/>
                                <w:vertAlign w:val="superscript"/>
                              </w:rPr>
                              <w:t xml:space="preserve">  </w:t>
                            </w:r>
                            <w:r w:rsidRPr="00DE4A74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Cs w:val="56"/>
                                <w:vertAlign w:val="superscript"/>
                              </w:rPr>
                              <w:t>9:</w:t>
                            </w:r>
                            <w:r w:rsidR="00A978CB" w:rsidRPr="00DE4A74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Cs w:val="56"/>
                                <w:vertAlign w:val="superscript"/>
                              </w:rPr>
                              <w:t>00</w:t>
                            </w:r>
                            <w:r w:rsidRPr="00DE4A74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Cs w:val="56"/>
                                <w:vertAlign w:val="superscript"/>
                              </w:rPr>
                              <w:t>-1</w:t>
                            </w:r>
                            <w:r w:rsidR="00A978CB" w:rsidRPr="00DE4A74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Cs w:val="56"/>
                                <w:vertAlign w:val="superscript"/>
                              </w:rPr>
                              <w:t>0:</w:t>
                            </w:r>
                            <w:r w:rsidR="007C1FB9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Cs w:val="56"/>
                                <w:vertAlign w:val="superscript"/>
                              </w:rPr>
                              <w:t>45</w:t>
                            </w:r>
                            <w:r w:rsidRPr="00DE4A74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Cs w:val="56"/>
                                <w:vertAlign w:val="superscript"/>
                              </w:rPr>
                              <w:t xml:space="preserve">a </w:t>
                            </w:r>
                            <w:r w:rsidRPr="00DE4A74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 w:val="48"/>
                                <w:szCs w:val="48"/>
                                <w:vertAlign w:val="superscript"/>
                              </w:rPr>
                              <w:t>(</w:t>
                            </w:r>
                            <w:r w:rsidR="00827323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 w:val="48"/>
                                <w:szCs w:val="48"/>
                                <w:vertAlign w:val="superscript"/>
                              </w:rPr>
                              <w:t>$1</w:t>
                            </w:r>
                            <w:r w:rsidR="0064723A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 w:val="48"/>
                                <w:szCs w:val="48"/>
                                <w:vertAlign w:val="superscript"/>
                              </w:rPr>
                              <w:t>3</w:t>
                            </w:r>
                            <w:r w:rsidR="00367AB5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 w:val="48"/>
                                <w:szCs w:val="48"/>
                                <w:vertAlign w:val="superscript"/>
                              </w:rPr>
                              <w:t>9</w:t>
                            </w:r>
                            <w:r w:rsidRPr="00DE4A74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FF0000"/>
                                <w:sz w:val="48"/>
                                <w:szCs w:val="48"/>
                                <w:vertAlign w:val="superscript"/>
                              </w:rPr>
                              <w:t>)</w:t>
                            </w:r>
                          </w:p>
                          <w:p w14:paraId="03FB2611" w14:textId="048FB260" w:rsidR="001D255D" w:rsidRPr="001D255D" w:rsidRDefault="00B2589A" w:rsidP="00BA0110">
                            <w:pPr>
                              <w:pStyle w:val="Subtitle"/>
                              <w:jc w:val="left"/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proofErr w:type="gramStart"/>
                            <w:r w:rsidRPr="00827323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Cs w:val="56"/>
                                <w:vertAlign w:val="superscript"/>
                              </w:rPr>
                              <w:t xml:space="preserve">Pitching </w:t>
                            </w:r>
                            <w:r w:rsidR="007507A3" w:rsidRPr="00827323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Cs w:val="56"/>
                                <w:vertAlign w:val="superscript"/>
                              </w:rPr>
                              <w:t xml:space="preserve"> </w:t>
                            </w:r>
                            <w:r w:rsidRPr="00827323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Cs w:val="56"/>
                                <w:vertAlign w:val="superscript"/>
                              </w:rPr>
                              <w:t>1</w:t>
                            </w:r>
                            <w:r w:rsidR="00790FFE" w:rsidRPr="00827323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Cs w:val="56"/>
                                <w:vertAlign w:val="superscript"/>
                              </w:rPr>
                              <w:t>1:00</w:t>
                            </w:r>
                            <w:proofErr w:type="gramEnd"/>
                            <w:r w:rsidRPr="00827323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Cs w:val="56"/>
                                <w:vertAlign w:val="superscript"/>
                              </w:rPr>
                              <w:t>-</w:t>
                            </w:r>
                            <w:r w:rsidR="00BA0110" w:rsidRPr="00827323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Cs w:val="56"/>
                                <w:vertAlign w:val="superscript"/>
                              </w:rPr>
                              <w:t>1</w:t>
                            </w:r>
                            <w:r w:rsidR="00790FFE" w:rsidRPr="00827323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Cs w:val="56"/>
                                <w:vertAlign w:val="superscript"/>
                              </w:rPr>
                              <w:t>2</w:t>
                            </w:r>
                            <w:r w:rsidR="00BA0110" w:rsidRPr="00827323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Cs w:val="56"/>
                                <w:vertAlign w:val="superscript"/>
                              </w:rPr>
                              <w:t>:</w:t>
                            </w:r>
                            <w:r w:rsidR="007C1FB9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Cs w:val="56"/>
                                <w:vertAlign w:val="superscript"/>
                              </w:rPr>
                              <w:t>45</w:t>
                            </w:r>
                            <w:r w:rsidR="00790FFE" w:rsidRPr="00827323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Cs w:val="56"/>
                                <w:vertAlign w:val="superscript"/>
                              </w:rPr>
                              <w:t>p</w:t>
                            </w:r>
                            <w:r w:rsidR="007507A3" w:rsidRPr="00827323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Cs w:val="56"/>
                                <w:vertAlign w:val="superscript"/>
                              </w:rPr>
                              <w:t xml:space="preserve"> </w:t>
                            </w:r>
                            <w:r w:rsidRPr="00827323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 w:val="48"/>
                                <w:szCs w:val="48"/>
                                <w:vertAlign w:val="superscript"/>
                              </w:rPr>
                              <w:t>($</w:t>
                            </w:r>
                            <w:r w:rsidR="00827323" w:rsidRPr="00827323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 w:val="48"/>
                                <w:szCs w:val="48"/>
                                <w:vertAlign w:val="superscript"/>
                              </w:rPr>
                              <w:t>1</w:t>
                            </w:r>
                            <w:r w:rsidR="0064723A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 w:val="48"/>
                                <w:szCs w:val="48"/>
                                <w:vertAlign w:val="superscript"/>
                              </w:rPr>
                              <w:t>3</w:t>
                            </w:r>
                            <w:r w:rsidR="00367AB5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 w:val="48"/>
                                <w:szCs w:val="48"/>
                                <w:vertAlign w:val="superscript"/>
                              </w:rPr>
                              <w:t>9</w:t>
                            </w:r>
                            <w:r w:rsidRPr="00827323">
                              <w:rPr>
                                <w:rFonts w:asciiTheme="minorHAnsi" w:hAnsiTheme="minorHAnsi"/>
                                <w:b/>
                                <w:iCs w:val="0"/>
                                <w:smallCaps/>
                                <w:color w:val="00B050"/>
                                <w:sz w:val="48"/>
                                <w:szCs w:val="48"/>
                                <w:vertAlign w:val="superscript"/>
                              </w:rPr>
                              <w:t>)</w:t>
                            </w:r>
                          </w:p>
                          <w:p w14:paraId="19D0CD80" w14:textId="74E1D24D" w:rsidR="00827323" w:rsidRPr="00DC5DEE" w:rsidRDefault="00066E18" w:rsidP="009E5999">
                            <w:pPr>
                              <w:jc w:val="center"/>
                              <w:rPr>
                                <w:rFonts w:cs="Times New Roman (Body CS)"/>
                                <w:b/>
                                <w:smallCaps/>
                                <w:color w:val="0432FF"/>
                                <w:position w:val="-6"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proofErr w:type="gramStart"/>
                            <w:r w:rsidRPr="00DC5DEE">
                              <w:rPr>
                                <w:rFonts w:cs="Times New Roman (Body CS)"/>
                                <w:b/>
                                <w:smallCaps/>
                                <w:color w:val="0432FF"/>
                                <w:position w:val="-6"/>
                                <w:sz w:val="56"/>
                                <w:szCs w:val="56"/>
                                <w:vertAlign w:val="superscript"/>
                              </w:rPr>
                              <w:t xml:space="preserve">Both  </w:t>
                            </w:r>
                            <w:r w:rsidR="00F77B41" w:rsidRPr="00DC5DEE">
                              <w:rPr>
                                <w:rFonts w:cs="Times New Roman (Body CS)"/>
                                <w:b/>
                                <w:smallCaps/>
                                <w:color w:val="0432FF"/>
                                <w:position w:val="-6"/>
                                <w:sz w:val="56"/>
                                <w:szCs w:val="56"/>
                                <w:vertAlign w:val="superscript"/>
                              </w:rPr>
                              <w:t>Camps</w:t>
                            </w:r>
                            <w:proofErr w:type="gramEnd"/>
                            <w:r w:rsidR="00F77B41" w:rsidRPr="00DC5DEE">
                              <w:rPr>
                                <w:rFonts w:cs="Times New Roman (Body CS)"/>
                                <w:b/>
                                <w:smallCaps/>
                                <w:color w:val="0432FF"/>
                                <w:position w:val="-6"/>
                                <w:sz w:val="56"/>
                                <w:szCs w:val="56"/>
                                <w:vertAlign w:val="superscript"/>
                              </w:rPr>
                              <w:t xml:space="preserve"> </w:t>
                            </w:r>
                            <w:r w:rsidR="00D71B58" w:rsidRPr="00DC5DEE">
                              <w:rPr>
                                <w:rFonts w:cs="Times New Roman (Body CS)"/>
                                <w:b/>
                                <w:smallCaps/>
                                <w:color w:val="0432FF"/>
                                <w:position w:val="-6"/>
                                <w:sz w:val="48"/>
                                <w:szCs w:val="48"/>
                                <w:vertAlign w:val="superscript"/>
                              </w:rPr>
                              <w:t>9:00-12:</w:t>
                            </w:r>
                            <w:r w:rsidR="007C1FB9">
                              <w:rPr>
                                <w:rFonts w:cs="Times New Roman (Body CS)"/>
                                <w:b/>
                                <w:smallCaps/>
                                <w:color w:val="0432FF"/>
                                <w:position w:val="-6"/>
                                <w:sz w:val="48"/>
                                <w:szCs w:val="48"/>
                                <w:vertAlign w:val="superscript"/>
                              </w:rPr>
                              <w:t>45</w:t>
                            </w:r>
                            <w:r w:rsidR="001D255D" w:rsidRPr="00DC5DEE">
                              <w:rPr>
                                <w:rFonts w:cs="Times New Roman (Body CS)"/>
                                <w:b/>
                                <w:smallCaps/>
                                <w:color w:val="0432FF"/>
                                <w:position w:val="-6"/>
                                <w:sz w:val="48"/>
                                <w:szCs w:val="48"/>
                                <w:vertAlign w:val="superscript"/>
                              </w:rPr>
                              <w:t>p ($2</w:t>
                            </w:r>
                            <w:r w:rsidR="0064723A">
                              <w:rPr>
                                <w:rFonts w:cs="Times New Roman (Body CS)"/>
                                <w:b/>
                                <w:smallCaps/>
                                <w:color w:val="0432FF"/>
                                <w:position w:val="-6"/>
                                <w:sz w:val="48"/>
                                <w:szCs w:val="48"/>
                                <w:vertAlign w:val="superscript"/>
                              </w:rPr>
                              <w:t>4</w:t>
                            </w:r>
                            <w:r w:rsidR="00367AB5">
                              <w:rPr>
                                <w:rFonts w:cs="Times New Roman (Body CS)"/>
                                <w:b/>
                                <w:smallCaps/>
                                <w:color w:val="0432FF"/>
                                <w:position w:val="-6"/>
                                <w:sz w:val="48"/>
                                <w:szCs w:val="48"/>
                                <w:vertAlign w:val="superscript"/>
                              </w:rPr>
                              <w:t>9</w:t>
                            </w:r>
                            <w:r w:rsidR="001D255D" w:rsidRPr="00DC5DEE">
                              <w:rPr>
                                <w:rFonts w:cs="Times New Roman (Body CS)"/>
                                <w:b/>
                                <w:smallCaps/>
                                <w:color w:val="0432FF"/>
                                <w:position w:val="-6"/>
                                <w:sz w:val="48"/>
                                <w:szCs w:val="48"/>
                                <w:vertAlign w:val="superscript"/>
                              </w:rPr>
                              <w:t>)</w:t>
                            </w:r>
                          </w:p>
                          <w:p w14:paraId="5CCCFAA4" w14:textId="40F74982" w:rsidR="00B97281" w:rsidRPr="0019380B" w:rsidRDefault="00B2589A" w:rsidP="007C1FB9">
                            <w:pPr>
                              <w:ind w:left="720" w:firstLine="720"/>
                              <w:rPr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19380B">
                              <w:rPr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 xml:space="preserve">Ages </w:t>
                            </w:r>
                            <w:r w:rsidR="00D26575">
                              <w:rPr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 xml:space="preserve"> </w:t>
                            </w:r>
                            <w:r w:rsidR="0064723A">
                              <w:rPr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>6</w:t>
                            </w:r>
                            <w:r w:rsidRPr="0019380B">
                              <w:rPr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 xml:space="preserve"> – 1</w:t>
                            </w:r>
                            <w:r w:rsidR="00B97281" w:rsidRPr="0019380B">
                              <w:rPr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>2</w:t>
                            </w:r>
                          </w:p>
                          <w:p w14:paraId="730EC51F" w14:textId="06752D62" w:rsidR="00B2589A" w:rsidRPr="00A2434F" w:rsidRDefault="00B2589A" w:rsidP="009E5999">
                            <w:pPr>
                              <w:jc w:val="center"/>
                              <w:rPr>
                                <w:rFonts w:cs="Times New Roman (Body CS)"/>
                                <w:smallCaps/>
                                <w:color w:val="000000" w:themeColor="text1"/>
                                <w:sz w:val="48"/>
                                <w:szCs w:val="52"/>
                              </w:rPr>
                            </w:pPr>
                            <w:r w:rsidRPr="00A2434F">
                              <w:rPr>
                                <w:rFonts w:cs="Times New Roman (Body CS)"/>
                                <w:b/>
                                <w:smallCaps/>
                                <w:color w:val="000000" w:themeColor="text1"/>
                                <w:sz w:val="48"/>
                                <w:szCs w:val="52"/>
                              </w:rPr>
                              <w:t>@</w:t>
                            </w:r>
                            <w:r w:rsidR="00367AB5" w:rsidRPr="00367AB5">
                              <w:rPr>
                                <w:rFonts w:cs="Times New Roman (Body CS)"/>
                                <w:b/>
                                <w:smallCap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ShoreTown </w:t>
                            </w:r>
                            <w:proofErr w:type="spellStart"/>
                            <w:r w:rsidR="00367AB5" w:rsidRPr="00367AB5">
                              <w:rPr>
                                <w:rFonts w:cs="Times New Roman (Body CS)"/>
                                <w:b/>
                                <w:smallCaps/>
                                <w:color w:val="000000" w:themeColor="text1"/>
                                <w:sz w:val="44"/>
                                <w:szCs w:val="44"/>
                              </w:rPr>
                              <w:t>BallPark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1317E8" id="_x0000_t202" coordsize="21600,21600" o:spt="202" path="m,l,21600r21600,l21600,xe">
                <v:stroke joinstyle="miter"/>
                <v:path gradientshapeok="t" o:connecttype="rect"/>
              </v:shapetype>
              <v:shape id="Text Box 161" o:spid="_x0000_s1027" type="#_x0000_t202" style="position:absolute;margin-left:509.55pt;margin-top:175.4pt;width:254pt;height:324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" filled="f" stroked="f">
                <v:textbox inset=",0,,0">
                  <w:txbxContent>
                    <w:p w14:paraId="57AB8E8F" w14:textId="77777777" w:rsidR="00B2589A" w:rsidRDefault="00B2589A" w:rsidP="00D87C9A">
                      <w:pPr>
                        <w:pStyle w:val="Subtitle"/>
                        <w:rPr>
                          <w:sz w:val="48"/>
                          <w:szCs w:val="48"/>
                        </w:rPr>
                      </w:pPr>
                    </w:p>
                    <w:p w14:paraId="26AE7D32" w14:textId="1073D1D8" w:rsidR="00B2589A" w:rsidRPr="008575B1" w:rsidRDefault="00B2589A" w:rsidP="009E5999">
                      <w:pPr>
                        <w:pStyle w:val="Subtitle"/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Cs w:val="56"/>
                        </w:rPr>
                      </w:pPr>
                      <w:r w:rsidRPr="008575B1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Cs w:val="56"/>
                        </w:rPr>
                        <w:t>H</w:t>
                      </w:r>
                      <w:r w:rsidRPr="000F08F5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20B714"/>
                          <w:szCs w:val="56"/>
                        </w:rPr>
                        <w:t>o</w:t>
                      </w:r>
                      <w:r w:rsidRPr="008575B1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Cs w:val="56"/>
                        </w:rPr>
                        <w:t>l</w:t>
                      </w:r>
                      <w:r w:rsidRPr="000F08F5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20B714"/>
                          <w:szCs w:val="56"/>
                        </w:rPr>
                        <w:t>i</w:t>
                      </w:r>
                      <w:r w:rsidRPr="008575B1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Cs w:val="56"/>
                        </w:rPr>
                        <w:t>d</w:t>
                      </w:r>
                      <w:r w:rsidRPr="000F08F5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20B714"/>
                          <w:szCs w:val="56"/>
                        </w:rPr>
                        <w:t>a</w:t>
                      </w:r>
                      <w:r w:rsidRPr="008575B1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Cs w:val="56"/>
                        </w:rPr>
                        <w:t>y C</w:t>
                      </w:r>
                      <w:r w:rsidRPr="000F08F5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20B714"/>
                          <w:szCs w:val="56"/>
                        </w:rPr>
                        <w:t>a</w:t>
                      </w:r>
                      <w:r w:rsidRPr="008575B1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Cs w:val="56"/>
                        </w:rPr>
                        <w:t>m</w:t>
                      </w:r>
                      <w:r w:rsidRPr="000F08F5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20B714"/>
                          <w:szCs w:val="56"/>
                        </w:rPr>
                        <w:t>p</w:t>
                      </w:r>
                    </w:p>
                    <w:p w14:paraId="3A55CBCD" w14:textId="32B71AAC" w:rsidR="00B2589A" w:rsidRPr="0019380B" w:rsidRDefault="00B2589A" w:rsidP="009E5999">
                      <w:pPr>
                        <w:pStyle w:val="Subtitle"/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432FF"/>
                          <w:sz w:val="44"/>
                          <w:szCs w:val="44"/>
                          <w:u w:val="single"/>
                          <w:vertAlign w:val="superscript"/>
                        </w:rPr>
                      </w:pPr>
                      <w:r w:rsidRPr="0019380B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432FF"/>
                          <w:sz w:val="44"/>
                          <w:szCs w:val="44"/>
                          <w:u w:val="single"/>
                        </w:rPr>
                        <w:t>12/2</w:t>
                      </w:r>
                      <w:r w:rsidR="0016440D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432FF"/>
                          <w:sz w:val="44"/>
                          <w:szCs w:val="44"/>
                          <w:u w:val="single"/>
                        </w:rPr>
                        <w:t>7</w:t>
                      </w:r>
                      <w:r w:rsidRPr="0019380B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432FF"/>
                          <w:sz w:val="44"/>
                          <w:szCs w:val="44"/>
                          <w:u w:val="single"/>
                        </w:rPr>
                        <w:t xml:space="preserve"> – 12/</w:t>
                      </w:r>
                      <w:r w:rsidR="0016440D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432FF"/>
                          <w:sz w:val="44"/>
                          <w:szCs w:val="44"/>
                          <w:u w:val="single"/>
                        </w:rPr>
                        <w:t>2</w:t>
                      </w:r>
                      <w:r w:rsidR="007C1FB9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432FF"/>
                          <w:sz w:val="44"/>
                          <w:szCs w:val="44"/>
                          <w:u w:val="single"/>
                        </w:rPr>
                        <w:t>8</w:t>
                      </w:r>
                      <w:r w:rsidR="00A978CB" w:rsidRPr="0019380B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432FF"/>
                          <w:sz w:val="44"/>
                          <w:szCs w:val="44"/>
                          <w:u w:val="single"/>
                        </w:rPr>
                        <w:t>/2</w:t>
                      </w:r>
                      <w:r w:rsidR="0064723A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432FF"/>
                          <w:sz w:val="44"/>
                          <w:szCs w:val="44"/>
                          <w:u w:val="single"/>
                        </w:rPr>
                        <w:t>4</w:t>
                      </w:r>
                    </w:p>
                    <w:p w14:paraId="381733DF" w14:textId="77777777" w:rsidR="00B2589A" w:rsidRDefault="00B2589A" w:rsidP="009E5999">
                      <w:pPr>
                        <w:pStyle w:val="Subtitle"/>
                        <w:rPr>
                          <w:rFonts w:asciiTheme="minorHAnsi" w:hAnsiTheme="minorHAnsi"/>
                          <w:b/>
                          <w:iCs w:val="0"/>
                          <w:smallCaps/>
                          <w:szCs w:val="56"/>
                          <w:vertAlign w:val="superscript"/>
                        </w:rPr>
                      </w:pPr>
                    </w:p>
                    <w:p w14:paraId="0056260E" w14:textId="15955CD7" w:rsidR="00B2589A" w:rsidRPr="009E5999" w:rsidRDefault="00B2589A" w:rsidP="008575B1">
                      <w:pPr>
                        <w:pStyle w:val="Subtitle"/>
                        <w:rPr>
                          <w:rFonts w:asciiTheme="minorHAnsi" w:hAnsiTheme="minorHAnsi"/>
                          <w:b/>
                          <w:iCs w:val="0"/>
                          <w:smallCaps/>
                          <w:szCs w:val="56"/>
                          <w:vertAlign w:val="superscript"/>
                        </w:rPr>
                      </w:pPr>
                      <w:r w:rsidRPr="008575B1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Cs w:val="56"/>
                          <w:vertAlign w:val="superscript"/>
                        </w:rPr>
                        <w:t>Hitting</w:t>
                      </w:r>
                      <w:r w:rsidR="00A978CB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Cs w:val="56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iCs w:val="0"/>
                          <w:smallCaps/>
                          <w:szCs w:val="56"/>
                          <w:vertAlign w:val="superscript"/>
                        </w:rPr>
                        <w:t xml:space="preserve">  </w:t>
                      </w:r>
                      <w:r w:rsidRPr="00DE4A74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Cs w:val="56"/>
                          <w:vertAlign w:val="superscript"/>
                        </w:rPr>
                        <w:t>9:</w:t>
                      </w:r>
                      <w:r w:rsidR="00A978CB" w:rsidRPr="00DE4A74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Cs w:val="56"/>
                          <w:vertAlign w:val="superscript"/>
                        </w:rPr>
                        <w:t>00</w:t>
                      </w:r>
                      <w:r w:rsidRPr="00DE4A74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Cs w:val="56"/>
                          <w:vertAlign w:val="superscript"/>
                        </w:rPr>
                        <w:t>-1</w:t>
                      </w:r>
                      <w:r w:rsidR="00A978CB" w:rsidRPr="00DE4A74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Cs w:val="56"/>
                          <w:vertAlign w:val="superscript"/>
                        </w:rPr>
                        <w:t>0:</w:t>
                      </w:r>
                      <w:r w:rsidR="007C1FB9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Cs w:val="56"/>
                          <w:vertAlign w:val="superscript"/>
                        </w:rPr>
                        <w:t>45</w:t>
                      </w:r>
                      <w:r w:rsidRPr="00DE4A74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Cs w:val="56"/>
                          <w:vertAlign w:val="superscript"/>
                        </w:rPr>
                        <w:t xml:space="preserve">a </w:t>
                      </w:r>
                      <w:r w:rsidRPr="00DE4A74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 w:val="48"/>
                          <w:szCs w:val="48"/>
                          <w:vertAlign w:val="superscript"/>
                        </w:rPr>
                        <w:t>(</w:t>
                      </w:r>
                      <w:r w:rsidR="00827323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 w:val="48"/>
                          <w:szCs w:val="48"/>
                          <w:vertAlign w:val="superscript"/>
                        </w:rPr>
                        <w:t>$1</w:t>
                      </w:r>
                      <w:r w:rsidR="0064723A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 w:val="48"/>
                          <w:szCs w:val="48"/>
                          <w:vertAlign w:val="superscript"/>
                        </w:rPr>
                        <w:t>3</w:t>
                      </w:r>
                      <w:r w:rsidR="00367AB5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 w:val="48"/>
                          <w:szCs w:val="48"/>
                          <w:vertAlign w:val="superscript"/>
                        </w:rPr>
                        <w:t>9</w:t>
                      </w:r>
                      <w:r w:rsidRPr="00DE4A74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FF0000"/>
                          <w:sz w:val="48"/>
                          <w:szCs w:val="48"/>
                          <w:vertAlign w:val="superscript"/>
                        </w:rPr>
                        <w:t>)</w:t>
                      </w:r>
                    </w:p>
                    <w:p w14:paraId="03FB2611" w14:textId="048FB260" w:rsidR="001D255D" w:rsidRPr="001D255D" w:rsidRDefault="00B2589A" w:rsidP="00BA0110">
                      <w:pPr>
                        <w:pStyle w:val="Subtitle"/>
                        <w:jc w:val="left"/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 w:val="48"/>
                          <w:szCs w:val="48"/>
                          <w:vertAlign w:val="superscript"/>
                        </w:rPr>
                      </w:pPr>
                      <w:proofErr w:type="gramStart"/>
                      <w:r w:rsidRPr="00827323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Cs w:val="56"/>
                          <w:vertAlign w:val="superscript"/>
                        </w:rPr>
                        <w:t xml:space="preserve">Pitching </w:t>
                      </w:r>
                      <w:r w:rsidR="007507A3" w:rsidRPr="00827323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Cs w:val="56"/>
                          <w:vertAlign w:val="superscript"/>
                        </w:rPr>
                        <w:t xml:space="preserve"> </w:t>
                      </w:r>
                      <w:r w:rsidRPr="00827323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Cs w:val="56"/>
                          <w:vertAlign w:val="superscript"/>
                        </w:rPr>
                        <w:t>1</w:t>
                      </w:r>
                      <w:r w:rsidR="00790FFE" w:rsidRPr="00827323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Cs w:val="56"/>
                          <w:vertAlign w:val="superscript"/>
                        </w:rPr>
                        <w:t>1:00</w:t>
                      </w:r>
                      <w:proofErr w:type="gramEnd"/>
                      <w:r w:rsidRPr="00827323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Cs w:val="56"/>
                          <w:vertAlign w:val="superscript"/>
                        </w:rPr>
                        <w:t>-</w:t>
                      </w:r>
                      <w:r w:rsidR="00BA0110" w:rsidRPr="00827323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Cs w:val="56"/>
                          <w:vertAlign w:val="superscript"/>
                        </w:rPr>
                        <w:t>1</w:t>
                      </w:r>
                      <w:r w:rsidR="00790FFE" w:rsidRPr="00827323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Cs w:val="56"/>
                          <w:vertAlign w:val="superscript"/>
                        </w:rPr>
                        <w:t>2</w:t>
                      </w:r>
                      <w:r w:rsidR="00BA0110" w:rsidRPr="00827323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Cs w:val="56"/>
                          <w:vertAlign w:val="superscript"/>
                        </w:rPr>
                        <w:t>:</w:t>
                      </w:r>
                      <w:r w:rsidR="007C1FB9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Cs w:val="56"/>
                          <w:vertAlign w:val="superscript"/>
                        </w:rPr>
                        <w:t>45</w:t>
                      </w:r>
                      <w:r w:rsidR="00790FFE" w:rsidRPr="00827323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Cs w:val="56"/>
                          <w:vertAlign w:val="superscript"/>
                        </w:rPr>
                        <w:t>p</w:t>
                      </w:r>
                      <w:r w:rsidR="007507A3" w:rsidRPr="00827323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Cs w:val="56"/>
                          <w:vertAlign w:val="superscript"/>
                        </w:rPr>
                        <w:t xml:space="preserve"> </w:t>
                      </w:r>
                      <w:r w:rsidRPr="00827323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 w:val="48"/>
                          <w:szCs w:val="48"/>
                          <w:vertAlign w:val="superscript"/>
                        </w:rPr>
                        <w:t>($</w:t>
                      </w:r>
                      <w:r w:rsidR="00827323" w:rsidRPr="00827323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 w:val="48"/>
                          <w:szCs w:val="48"/>
                          <w:vertAlign w:val="superscript"/>
                        </w:rPr>
                        <w:t>1</w:t>
                      </w:r>
                      <w:r w:rsidR="0064723A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 w:val="48"/>
                          <w:szCs w:val="48"/>
                          <w:vertAlign w:val="superscript"/>
                        </w:rPr>
                        <w:t>3</w:t>
                      </w:r>
                      <w:r w:rsidR="00367AB5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 w:val="48"/>
                          <w:szCs w:val="48"/>
                          <w:vertAlign w:val="superscript"/>
                        </w:rPr>
                        <w:t>9</w:t>
                      </w:r>
                      <w:r w:rsidRPr="00827323">
                        <w:rPr>
                          <w:rFonts w:asciiTheme="minorHAnsi" w:hAnsiTheme="minorHAnsi"/>
                          <w:b/>
                          <w:iCs w:val="0"/>
                          <w:smallCaps/>
                          <w:color w:val="00B050"/>
                          <w:sz w:val="48"/>
                          <w:szCs w:val="48"/>
                          <w:vertAlign w:val="superscript"/>
                        </w:rPr>
                        <w:t>)</w:t>
                      </w:r>
                    </w:p>
                    <w:p w14:paraId="19D0CD80" w14:textId="74E1D24D" w:rsidR="00827323" w:rsidRPr="00DC5DEE" w:rsidRDefault="00066E18" w:rsidP="009E5999">
                      <w:pPr>
                        <w:jc w:val="center"/>
                        <w:rPr>
                          <w:rFonts w:cs="Times New Roman (Body CS)"/>
                          <w:b/>
                          <w:smallCaps/>
                          <w:color w:val="0432FF"/>
                          <w:position w:val="-6"/>
                          <w:sz w:val="48"/>
                          <w:szCs w:val="48"/>
                          <w:vertAlign w:val="superscript"/>
                        </w:rPr>
                      </w:pPr>
                      <w:proofErr w:type="gramStart"/>
                      <w:r w:rsidRPr="00DC5DEE">
                        <w:rPr>
                          <w:rFonts w:cs="Times New Roman (Body CS)"/>
                          <w:b/>
                          <w:smallCaps/>
                          <w:color w:val="0432FF"/>
                          <w:position w:val="-6"/>
                          <w:sz w:val="56"/>
                          <w:szCs w:val="56"/>
                          <w:vertAlign w:val="superscript"/>
                        </w:rPr>
                        <w:t xml:space="preserve">Both  </w:t>
                      </w:r>
                      <w:r w:rsidR="00F77B41" w:rsidRPr="00DC5DEE">
                        <w:rPr>
                          <w:rFonts w:cs="Times New Roman (Body CS)"/>
                          <w:b/>
                          <w:smallCaps/>
                          <w:color w:val="0432FF"/>
                          <w:position w:val="-6"/>
                          <w:sz w:val="56"/>
                          <w:szCs w:val="56"/>
                          <w:vertAlign w:val="superscript"/>
                        </w:rPr>
                        <w:t>Camps</w:t>
                      </w:r>
                      <w:proofErr w:type="gramEnd"/>
                      <w:r w:rsidR="00F77B41" w:rsidRPr="00DC5DEE">
                        <w:rPr>
                          <w:rFonts w:cs="Times New Roman (Body CS)"/>
                          <w:b/>
                          <w:smallCaps/>
                          <w:color w:val="0432FF"/>
                          <w:position w:val="-6"/>
                          <w:sz w:val="56"/>
                          <w:szCs w:val="56"/>
                          <w:vertAlign w:val="superscript"/>
                        </w:rPr>
                        <w:t xml:space="preserve"> </w:t>
                      </w:r>
                      <w:r w:rsidR="00D71B58" w:rsidRPr="00DC5DEE">
                        <w:rPr>
                          <w:rFonts w:cs="Times New Roman (Body CS)"/>
                          <w:b/>
                          <w:smallCaps/>
                          <w:color w:val="0432FF"/>
                          <w:position w:val="-6"/>
                          <w:sz w:val="48"/>
                          <w:szCs w:val="48"/>
                          <w:vertAlign w:val="superscript"/>
                        </w:rPr>
                        <w:t>9:00-12:</w:t>
                      </w:r>
                      <w:r w:rsidR="007C1FB9">
                        <w:rPr>
                          <w:rFonts w:cs="Times New Roman (Body CS)"/>
                          <w:b/>
                          <w:smallCaps/>
                          <w:color w:val="0432FF"/>
                          <w:position w:val="-6"/>
                          <w:sz w:val="48"/>
                          <w:szCs w:val="48"/>
                          <w:vertAlign w:val="superscript"/>
                        </w:rPr>
                        <w:t>45</w:t>
                      </w:r>
                      <w:r w:rsidR="001D255D" w:rsidRPr="00DC5DEE">
                        <w:rPr>
                          <w:rFonts w:cs="Times New Roman (Body CS)"/>
                          <w:b/>
                          <w:smallCaps/>
                          <w:color w:val="0432FF"/>
                          <w:position w:val="-6"/>
                          <w:sz w:val="48"/>
                          <w:szCs w:val="48"/>
                          <w:vertAlign w:val="superscript"/>
                        </w:rPr>
                        <w:t>p ($2</w:t>
                      </w:r>
                      <w:r w:rsidR="0064723A">
                        <w:rPr>
                          <w:rFonts w:cs="Times New Roman (Body CS)"/>
                          <w:b/>
                          <w:smallCaps/>
                          <w:color w:val="0432FF"/>
                          <w:position w:val="-6"/>
                          <w:sz w:val="48"/>
                          <w:szCs w:val="48"/>
                          <w:vertAlign w:val="superscript"/>
                        </w:rPr>
                        <w:t>4</w:t>
                      </w:r>
                      <w:r w:rsidR="00367AB5">
                        <w:rPr>
                          <w:rFonts w:cs="Times New Roman (Body CS)"/>
                          <w:b/>
                          <w:smallCaps/>
                          <w:color w:val="0432FF"/>
                          <w:position w:val="-6"/>
                          <w:sz w:val="48"/>
                          <w:szCs w:val="48"/>
                          <w:vertAlign w:val="superscript"/>
                        </w:rPr>
                        <w:t>9</w:t>
                      </w:r>
                      <w:r w:rsidR="001D255D" w:rsidRPr="00DC5DEE">
                        <w:rPr>
                          <w:rFonts w:cs="Times New Roman (Body CS)"/>
                          <w:b/>
                          <w:smallCaps/>
                          <w:color w:val="0432FF"/>
                          <w:position w:val="-6"/>
                          <w:sz w:val="48"/>
                          <w:szCs w:val="48"/>
                          <w:vertAlign w:val="superscript"/>
                        </w:rPr>
                        <w:t>)</w:t>
                      </w:r>
                    </w:p>
                    <w:p w14:paraId="5CCCFAA4" w14:textId="40F74982" w:rsidR="00B97281" w:rsidRPr="0019380B" w:rsidRDefault="00B2589A" w:rsidP="007C1FB9">
                      <w:pPr>
                        <w:ind w:left="720" w:firstLine="720"/>
                        <w:rPr>
                          <w:b/>
                          <w:smallCaps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</w:pPr>
                      <w:r w:rsidRPr="0019380B">
                        <w:rPr>
                          <w:b/>
                          <w:smallCaps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 xml:space="preserve">Ages </w:t>
                      </w:r>
                      <w:r w:rsidR="00D26575">
                        <w:rPr>
                          <w:b/>
                          <w:smallCaps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 xml:space="preserve"> </w:t>
                      </w:r>
                      <w:r w:rsidR="0064723A">
                        <w:rPr>
                          <w:b/>
                          <w:smallCaps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>6</w:t>
                      </w:r>
                      <w:r w:rsidRPr="0019380B">
                        <w:rPr>
                          <w:b/>
                          <w:smallCaps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 xml:space="preserve"> – 1</w:t>
                      </w:r>
                      <w:r w:rsidR="00B97281" w:rsidRPr="0019380B">
                        <w:rPr>
                          <w:b/>
                          <w:smallCaps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>2</w:t>
                      </w:r>
                    </w:p>
                    <w:p w14:paraId="730EC51F" w14:textId="06752D62" w:rsidR="00B2589A" w:rsidRPr="00A2434F" w:rsidRDefault="00B2589A" w:rsidP="009E5999">
                      <w:pPr>
                        <w:jc w:val="center"/>
                        <w:rPr>
                          <w:rFonts w:cs="Times New Roman (Body CS)"/>
                          <w:smallCaps/>
                          <w:color w:val="000000" w:themeColor="text1"/>
                          <w:sz w:val="48"/>
                          <w:szCs w:val="52"/>
                        </w:rPr>
                      </w:pPr>
                      <w:r w:rsidRPr="00A2434F">
                        <w:rPr>
                          <w:rFonts w:cs="Times New Roman (Body CS)"/>
                          <w:b/>
                          <w:smallCaps/>
                          <w:color w:val="000000" w:themeColor="text1"/>
                          <w:sz w:val="48"/>
                          <w:szCs w:val="52"/>
                        </w:rPr>
                        <w:t>@</w:t>
                      </w:r>
                      <w:r w:rsidR="00367AB5" w:rsidRPr="00367AB5">
                        <w:rPr>
                          <w:rFonts w:cs="Times New Roman (Body CS)"/>
                          <w:b/>
                          <w:smallCaps/>
                          <w:color w:val="000000" w:themeColor="text1"/>
                          <w:sz w:val="44"/>
                          <w:szCs w:val="44"/>
                        </w:rPr>
                        <w:t xml:space="preserve">ShoreTown </w:t>
                      </w:r>
                      <w:proofErr w:type="spellStart"/>
                      <w:r w:rsidR="00367AB5" w:rsidRPr="00367AB5">
                        <w:rPr>
                          <w:rFonts w:cs="Times New Roman (Body CS)"/>
                          <w:b/>
                          <w:smallCaps/>
                          <w:color w:val="000000" w:themeColor="text1"/>
                          <w:sz w:val="44"/>
                          <w:szCs w:val="44"/>
                        </w:rPr>
                        <w:t>BallPark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7526">
        <w:rPr>
          <w:noProof/>
        </w:rPr>
        <w:drawing>
          <wp:anchor distT="0" distB="0" distL="114300" distR="114300" simplePos="0" relativeHeight="251664384" behindDoc="0" locked="0" layoutInCell="1" allowOverlap="1" wp14:anchorId="0E2350C9" wp14:editId="08CDA1E8">
            <wp:simplePos x="0" y="0"/>
            <wp:positionH relativeFrom="page">
              <wp:posOffset>4299820</wp:posOffset>
            </wp:positionH>
            <wp:positionV relativeFrom="page">
              <wp:posOffset>6629400</wp:posOffset>
            </wp:positionV>
            <wp:extent cx="1887855" cy="895985"/>
            <wp:effectExtent l="0" t="0" r="0" b="0"/>
            <wp:wrapThrough wrapText="bothSides">
              <wp:wrapPolygon edited="0">
                <wp:start x="1308" y="0"/>
                <wp:lineTo x="581" y="1531"/>
                <wp:lineTo x="0" y="3674"/>
                <wp:lineTo x="0" y="12247"/>
                <wp:lineTo x="727" y="14696"/>
                <wp:lineTo x="1744" y="16227"/>
                <wp:lineTo x="1889" y="16839"/>
                <wp:lineTo x="3342" y="16839"/>
                <wp:lineTo x="3487" y="16227"/>
                <wp:lineTo x="4650" y="14696"/>
                <wp:lineTo x="16565" y="14696"/>
                <wp:lineTo x="21070" y="13471"/>
                <wp:lineTo x="20924" y="2143"/>
                <wp:lineTo x="17873" y="1225"/>
                <wp:lineTo x="3342" y="0"/>
                <wp:lineTo x="1308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8A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6F424843" wp14:editId="4DF9DB34">
            <wp:simplePos x="0" y="0"/>
            <wp:positionH relativeFrom="page">
              <wp:posOffset>5334000</wp:posOffset>
            </wp:positionH>
            <wp:positionV relativeFrom="page">
              <wp:posOffset>4876800</wp:posOffset>
            </wp:positionV>
            <wp:extent cx="1087120" cy="1127760"/>
            <wp:effectExtent l="0" t="0" r="5080" b="0"/>
            <wp:wrapTight wrapText="bothSides">
              <wp:wrapPolygon edited="0">
                <wp:start x="0" y="0"/>
                <wp:lineTo x="0" y="20919"/>
                <wp:lineTo x="21196" y="20919"/>
                <wp:lineTo x="21196" y="0"/>
                <wp:lineTo x="0" y="0"/>
              </wp:wrapPolygon>
            </wp:wrapTight>
            <wp:docPr id="15" name="Picture 3" descr="mage result for holiday base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holiday basebal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0" t="2958" r="52716" b="4733"/>
                    <a:stretch/>
                  </pic:blipFill>
                  <pic:spPr bwMode="auto">
                    <a:xfrm>
                      <a:off x="0" y="0"/>
                      <a:ext cx="10871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5B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705BEF42" wp14:editId="7E45B95F">
            <wp:simplePos x="0" y="0"/>
            <wp:positionH relativeFrom="page">
              <wp:posOffset>4013200</wp:posOffset>
            </wp:positionH>
            <wp:positionV relativeFrom="page">
              <wp:posOffset>4866640</wp:posOffset>
            </wp:positionV>
            <wp:extent cx="1036320" cy="1154430"/>
            <wp:effectExtent l="0" t="0" r="5080" b="0"/>
            <wp:wrapTight wrapText="bothSides">
              <wp:wrapPolygon edited="0">
                <wp:start x="0" y="0"/>
                <wp:lineTo x="0" y="20911"/>
                <wp:lineTo x="21176" y="20911"/>
                <wp:lineTo x="21176" y="0"/>
                <wp:lineTo x="0" y="0"/>
              </wp:wrapPolygon>
            </wp:wrapTight>
            <wp:docPr id="14" name="Picture 1" descr="mage result for holiday base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holiday baseba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71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4212048" wp14:editId="300FEAC6">
                <wp:simplePos x="0" y="0"/>
                <wp:positionH relativeFrom="page">
                  <wp:posOffset>3877310</wp:posOffset>
                </wp:positionH>
                <wp:positionV relativeFrom="page">
                  <wp:posOffset>1578610</wp:posOffset>
                </wp:positionV>
                <wp:extent cx="2586355" cy="4771390"/>
                <wp:effectExtent l="0" t="0" r="0" b="0"/>
                <wp:wrapTight wrapText="bothSides">
                  <wp:wrapPolygon edited="0">
                    <wp:start x="212" y="115"/>
                    <wp:lineTo x="212" y="21387"/>
                    <wp:lineTo x="21213" y="21387"/>
                    <wp:lineTo x="21213" y="115"/>
                    <wp:lineTo x="212" y="115"/>
                  </wp:wrapPolygon>
                </wp:wrapTight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477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B175924" w14:textId="44CE3B88" w:rsidR="00B2589A" w:rsidRDefault="00136BFE" w:rsidP="00690716">
                            <w:pPr>
                              <w:pStyle w:val="BodyText"/>
                              <w:rPr>
                                <w:smallCap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</w:rPr>
                              <w:t>P</w:t>
                            </w:r>
                            <w:r w:rsidR="008C0FFA">
                              <w:rPr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</w:rPr>
                              <w:t>lease E-</w:t>
                            </w:r>
                            <w:r w:rsidR="00B2589A" w:rsidRPr="00F36433">
                              <w:rPr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Mail </w:t>
                            </w:r>
                            <w:r w:rsidR="008C0FFA">
                              <w:rPr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</w:rPr>
                              <w:t>registration to</w:t>
                            </w:r>
                            <w:r w:rsidR="00B2589A" w:rsidRPr="00F36433">
                              <w:rPr>
                                <w:smallCaps/>
                                <w:color w:val="000000" w:themeColor="text1"/>
                              </w:rPr>
                              <w:t xml:space="preserve">: </w:t>
                            </w:r>
                            <w:r w:rsidR="00690716">
                              <w:rPr>
                                <w:smallCap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11D5A765" w14:textId="6D3D7806" w:rsidR="00690716" w:rsidRPr="002D25FF" w:rsidRDefault="00377DF8" w:rsidP="002D25FF">
                            <w:pPr>
                              <w:pStyle w:val="BodyText"/>
                              <w:rPr>
                                <w:smallCaps/>
                                <w:color w:val="000000" w:themeColor="text1"/>
                                <w:sz w:val="24"/>
                              </w:rPr>
                            </w:pPr>
                            <w:r w:rsidRPr="00087FFE">
                              <w:rPr>
                                <w:smallCaps/>
                                <w:color w:val="000000" w:themeColor="text1"/>
                                <w:sz w:val="32"/>
                                <w:szCs w:val="32"/>
                              </w:rPr>
                              <w:t>bbacamps</w:t>
                            </w:r>
                            <w:r w:rsidR="00690716" w:rsidRPr="00087FFE">
                              <w:rPr>
                                <w:smallCaps/>
                                <w:color w:val="000000" w:themeColor="text1"/>
                                <w:sz w:val="32"/>
                                <w:szCs w:val="32"/>
                              </w:rPr>
                              <w:t>@blueclaws.com</w:t>
                            </w:r>
                          </w:p>
                          <w:p w14:paraId="77D8DF1E" w14:textId="77777777" w:rsidR="003830CE" w:rsidRDefault="003830CE" w:rsidP="003830CE">
                            <w:pPr>
                              <w:pStyle w:val="BodyText"/>
                              <w:jc w:val="left"/>
                              <w:rPr>
                                <w:smallCap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3AF5F7B" w14:textId="77777777" w:rsidR="00DD1A7D" w:rsidRPr="00F7323F" w:rsidRDefault="003830CE" w:rsidP="003830CE">
                            <w:pPr>
                              <w:pStyle w:val="BodyText"/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7323F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6"/>
                                <w:szCs w:val="26"/>
                              </w:rPr>
                              <w:t>P</w:t>
                            </w:r>
                            <w:r w:rsidR="00B2589A" w:rsidRPr="00F7323F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6"/>
                                <w:szCs w:val="26"/>
                              </w:rPr>
                              <w:t>lea</w:t>
                            </w:r>
                            <w:r w:rsidRPr="00F7323F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6"/>
                                <w:szCs w:val="26"/>
                              </w:rPr>
                              <w:t>se make pay</w:t>
                            </w:r>
                            <w:r w:rsidR="00E36C2D" w:rsidRPr="00F7323F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ment via </w:t>
                            </w:r>
                          </w:p>
                          <w:p w14:paraId="435A031F" w14:textId="13A08C54" w:rsidR="00DD1A7D" w:rsidRDefault="00E36C2D" w:rsidP="003830CE">
                            <w:pPr>
                              <w:pStyle w:val="BodyText"/>
                              <w:rPr>
                                <w:smallCap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mallCaps/>
                                <w:color w:val="000000" w:themeColor="text1"/>
                                <w:sz w:val="26"/>
                                <w:szCs w:val="26"/>
                              </w:rPr>
                              <w:t>VENMO</w:t>
                            </w:r>
                            <w:r w:rsidR="008C0FFA">
                              <w:rPr>
                                <w:smallCap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-</w:t>
                            </w:r>
                            <w:r w:rsidR="00BA38DC">
                              <w:rPr>
                                <w:smallCap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@BBACLAWS</w:t>
                            </w:r>
                          </w:p>
                          <w:p w14:paraId="1BE6D259" w14:textId="77777777" w:rsidR="00F7323F" w:rsidRDefault="00F7323F" w:rsidP="003830CE">
                            <w:pPr>
                              <w:pStyle w:val="BodyText"/>
                              <w:rPr>
                                <w:smallCap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8EE83DB" w14:textId="4BC33C22" w:rsidR="00B2589A" w:rsidRPr="00274535" w:rsidRDefault="00B2589A" w:rsidP="003830CE">
                            <w:pPr>
                              <w:pStyle w:val="BodyText"/>
                              <w:rPr>
                                <w:smallCap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74535">
                              <w:rPr>
                                <w:smallCaps/>
                                <w:color w:val="000000" w:themeColor="text1"/>
                                <w:sz w:val="26"/>
                                <w:szCs w:val="26"/>
                              </w:rPr>
                              <w:t>There will be no refunds or exchanges on reservations.</w:t>
                            </w:r>
                          </w:p>
                          <w:p w14:paraId="114517B1" w14:textId="77777777" w:rsidR="00B2589A" w:rsidRPr="00F36433" w:rsidRDefault="00B2589A" w:rsidP="00790369">
                            <w:pPr>
                              <w:pStyle w:val="BodyText"/>
                              <w:rPr>
                                <w:smallCaps/>
                                <w:sz w:val="24"/>
                              </w:rPr>
                            </w:pPr>
                          </w:p>
                          <w:p w14:paraId="7A7B7D7E" w14:textId="77777777" w:rsidR="00B2589A" w:rsidRPr="00670A14" w:rsidRDefault="00B2589A" w:rsidP="00670A14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12048" id="Text Box 10" o:spid="_x0000_s1028" type="#_x0000_t202" style="position:absolute;margin-left:305.3pt;margin-top:124.3pt;width:203.65pt;height:375.7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" filled="f" stroked="f">
                <v:textbox inset=",7.2pt,,7.2pt">
                  <w:txbxContent>
                    <w:p w14:paraId="7B175924" w14:textId="44CE3B88" w:rsidR="00B2589A" w:rsidRDefault="00136BFE" w:rsidP="00690716">
                      <w:pPr>
                        <w:pStyle w:val="BodyText"/>
                        <w:rPr>
                          <w:smallCaps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smallCaps/>
                          <w:color w:val="000000" w:themeColor="text1"/>
                          <w:sz w:val="28"/>
                          <w:szCs w:val="28"/>
                        </w:rPr>
                        <w:t>P</w:t>
                      </w:r>
                      <w:r w:rsidR="008C0FFA">
                        <w:rPr>
                          <w:b/>
                          <w:smallCaps/>
                          <w:color w:val="000000" w:themeColor="text1"/>
                          <w:sz w:val="28"/>
                          <w:szCs w:val="28"/>
                        </w:rPr>
                        <w:t>lease E-</w:t>
                      </w:r>
                      <w:r w:rsidR="00B2589A" w:rsidRPr="00F36433">
                        <w:rPr>
                          <w:b/>
                          <w:smallCaps/>
                          <w:color w:val="000000" w:themeColor="text1"/>
                          <w:sz w:val="28"/>
                          <w:szCs w:val="28"/>
                        </w:rPr>
                        <w:t xml:space="preserve">Mail </w:t>
                      </w:r>
                      <w:r w:rsidR="008C0FFA">
                        <w:rPr>
                          <w:b/>
                          <w:smallCaps/>
                          <w:color w:val="000000" w:themeColor="text1"/>
                          <w:sz w:val="28"/>
                          <w:szCs w:val="28"/>
                        </w:rPr>
                        <w:t>registration to</w:t>
                      </w:r>
                      <w:r w:rsidR="00B2589A" w:rsidRPr="00F36433">
                        <w:rPr>
                          <w:smallCaps/>
                          <w:color w:val="000000" w:themeColor="text1"/>
                        </w:rPr>
                        <w:t xml:space="preserve">: </w:t>
                      </w:r>
                      <w:r w:rsidR="00690716">
                        <w:rPr>
                          <w:smallCaps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11D5A765" w14:textId="6D3D7806" w:rsidR="00690716" w:rsidRPr="002D25FF" w:rsidRDefault="00377DF8" w:rsidP="002D25FF">
                      <w:pPr>
                        <w:pStyle w:val="BodyText"/>
                        <w:rPr>
                          <w:smallCaps/>
                          <w:color w:val="000000" w:themeColor="text1"/>
                          <w:sz w:val="24"/>
                        </w:rPr>
                      </w:pPr>
                      <w:r w:rsidRPr="00087FFE">
                        <w:rPr>
                          <w:smallCaps/>
                          <w:color w:val="000000" w:themeColor="text1"/>
                          <w:sz w:val="32"/>
                          <w:szCs w:val="32"/>
                        </w:rPr>
                        <w:t>bbacamps</w:t>
                      </w:r>
                      <w:r w:rsidR="00690716" w:rsidRPr="00087FFE">
                        <w:rPr>
                          <w:smallCaps/>
                          <w:color w:val="000000" w:themeColor="text1"/>
                          <w:sz w:val="32"/>
                          <w:szCs w:val="32"/>
                        </w:rPr>
                        <w:t>@blueclaws.com</w:t>
                      </w:r>
                    </w:p>
                    <w:p w14:paraId="77D8DF1E" w14:textId="77777777" w:rsidR="003830CE" w:rsidRDefault="003830CE" w:rsidP="003830CE">
                      <w:pPr>
                        <w:pStyle w:val="BodyText"/>
                        <w:jc w:val="left"/>
                        <w:rPr>
                          <w:smallCaps/>
                          <w:color w:val="000000" w:themeColor="text1"/>
                          <w:sz w:val="24"/>
                        </w:rPr>
                      </w:pPr>
                    </w:p>
                    <w:p w14:paraId="33AF5F7B" w14:textId="77777777" w:rsidR="00DD1A7D" w:rsidRPr="00F7323F" w:rsidRDefault="003830CE" w:rsidP="003830CE">
                      <w:pPr>
                        <w:pStyle w:val="BodyText"/>
                        <w:rPr>
                          <w:b/>
                          <w:bCs/>
                          <w:smallCaps/>
                          <w:color w:val="000000" w:themeColor="text1"/>
                          <w:sz w:val="26"/>
                          <w:szCs w:val="26"/>
                        </w:rPr>
                      </w:pPr>
                      <w:r w:rsidRPr="00F7323F">
                        <w:rPr>
                          <w:b/>
                          <w:bCs/>
                          <w:smallCaps/>
                          <w:color w:val="000000" w:themeColor="text1"/>
                          <w:sz w:val="26"/>
                          <w:szCs w:val="26"/>
                        </w:rPr>
                        <w:t>P</w:t>
                      </w:r>
                      <w:r w:rsidR="00B2589A" w:rsidRPr="00F7323F">
                        <w:rPr>
                          <w:b/>
                          <w:bCs/>
                          <w:smallCaps/>
                          <w:color w:val="000000" w:themeColor="text1"/>
                          <w:sz w:val="26"/>
                          <w:szCs w:val="26"/>
                        </w:rPr>
                        <w:t>lea</w:t>
                      </w:r>
                      <w:r w:rsidRPr="00F7323F">
                        <w:rPr>
                          <w:b/>
                          <w:bCs/>
                          <w:smallCaps/>
                          <w:color w:val="000000" w:themeColor="text1"/>
                          <w:sz w:val="26"/>
                          <w:szCs w:val="26"/>
                        </w:rPr>
                        <w:t>se make pay</w:t>
                      </w:r>
                      <w:r w:rsidR="00E36C2D" w:rsidRPr="00F7323F">
                        <w:rPr>
                          <w:b/>
                          <w:bCs/>
                          <w:smallCaps/>
                          <w:color w:val="000000" w:themeColor="text1"/>
                          <w:sz w:val="26"/>
                          <w:szCs w:val="26"/>
                        </w:rPr>
                        <w:t xml:space="preserve">ment via </w:t>
                      </w:r>
                    </w:p>
                    <w:p w14:paraId="435A031F" w14:textId="13A08C54" w:rsidR="00DD1A7D" w:rsidRDefault="00E36C2D" w:rsidP="003830CE">
                      <w:pPr>
                        <w:pStyle w:val="BodyText"/>
                        <w:rPr>
                          <w:smallCap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smallCaps/>
                          <w:color w:val="000000" w:themeColor="text1"/>
                          <w:sz w:val="26"/>
                          <w:szCs w:val="26"/>
                        </w:rPr>
                        <w:t>VENMO</w:t>
                      </w:r>
                      <w:r w:rsidR="008C0FFA">
                        <w:rPr>
                          <w:smallCaps/>
                          <w:color w:val="000000" w:themeColor="text1"/>
                          <w:sz w:val="26"/>
                          <w:szCs w:val="26"/>
                        </w:rPr>
                        <w:t xml:space="preserve"> -</w:t>
                      </w:r>
                      <w:r w:rsidR="00BA38DC">
                        <w:rPr>
                          <w:smallCaps/>
                          <w:color w:val="000000" w:themeColor="text1"/>
                          <w:sz w:val="26"/>
                          <w:szCs w:val="26"/>
                        </w:rPr>
                        <w:t xml:space="preserve"> @BBACLAWS</w:t>
                      </w:r>
                    </w:p>
                    <w:p w14:paraId="1BE6D259" w14:textId="77777777" w:rsidR="00F7323F" w:rsidRDefault="00F7323F" w:rsidP="003830CE">
                      <w:pPr>
                        <w:pStyle w:val="BodyText"/>
                        <w:rPr>
                          <w:smallCap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8EE83DB" w14:textId="4BC33C22" w:rsidR="00B2589A" w:rsidRPr="00274535" w:rsidRDefault="00B2589A" w:rsidP="003830CE">
                      <w:pPr>
                        <w:pStyle w:val="BodyText"/>
                        <w:rPr>
                          <w:smallCaps/>
                          <w:color w:val="000000" w:themeColor="text1"/>
                          <w:sz w:val="26"/>
                          <w:szCs w:val="26"/>
                        </w:rPr>
                      </w:pPr>
                      <w:r w:rsidRPr="00274535">
                        <w:rPr>
                          <w:smallCaps/>
                          <w:color w:val="000000" w:themeColor="text1"/>
                          <w:sz w:val="26"/>
                          <w:szCs w:val="26"/>
                        </w:rPr>
                        <w:t>There will be no refunds or exchanges on reservations.</w:t>
                      </w:r>
                    </w:p>
                    <w:p w14:paraId="114517B1" w14:textId="77777777" w:rsidR="00B2589A" w:rsidRPr="00F36433" w:rsidRDefault="00B2589A" w:rsidP="00790369">
                      <w:pPr>
                        <w:pStyle w:val="BodyText"/>
                        <w:rPr>
                          <w:smallCaps/>
                          <w:sz w:val="24"/>
                        </w:rPr>
                      </w:pPr>
                    </w:p>
                    <w:p w14:paraId="7A7B7D7E" w14:textId="77777777" w:rsidR="00B2589A" w:rsidRPr="00670A14" w:rsidRDefault="00B2589A" w:rsidP="00670A14">
                      <w:pPr>
                        <w:pStyle w:val="BodyText"/>
                        <w:rPr>
                          <w:sz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3471F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6CB88C0" wp14:editId="682240DE">
                <wp:simplePos x="0" y="0"/>
                <wp:positionH relativeFrom="page">
                  <wp:posOffset>3573780</wp:posOffset>
                </wp:positionH>
                <wp:positionV relativeFrom="page">
                  <wp:posOffset>459740</wp:posOffset>
                </wp:positionV>
                <wp:extent cx="3035300" cy="1127760"/>
                <wp:effectExtent l="0" t="0" r="0" b="0"/>
                <wp:wrapTight wrapText="bothSides">
                  <wp:wrapPolygon edited="0">
                    <wp:start x="181" y="486"/>
                    <wp:lineTo x="181" y="20432"/>
                    <wp:lineTo x="21148" y="20432"/>
                    <wp:lineTo x="21148" y="486"/>
                    <wp:lineTo x="181" y="486"/>
                  </wp:wrapPolygon>
                </wp:wrapTight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79E104" w14:textId="77777777" w:rsidR="00B2589A" w:rsidRPr="00F36433" w:rsidRDefault="00B2589A" w:rsidP="00D87C9A">
                            <w:pPr>
                              <w:pStyle w:val="Heading2"/>
                              <w:rPr>
                                <w:rFonts w:ascii="Marker Felt" w:hAnsi="Marker Felt"/>
                                <w:bCs w:val="0"/>
                                <w:smallCap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36433">
                              <w:rPr>
                                <w:rFonts w:ascii="Marker Felt" w:hAnsi="Marker Felt"/>
                                <w:bCs w:val="0"/>
                                <w:smallCap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BlueClaws Baseball Academy </w:t>
                            </w:r>
                          </w:p>
                          <w:p w14:paraId="06BA2DE6" w14:textId="77777777" w:rsidR="00B2589A" w:rsidRPr="00F36433" w:rsidRDefault="00B2589A" w:rsidP="00D87C9A">
                            <w:pPr>
                              <w:pStyle w:val="Heading2"/>
                              <w:rPr>
                                <w:rFonts w:ascii="Marker Felt" w:hAnsi="Marker Felt"/>
                                <w:bCs w:val="0"/>
                                <w:smallCap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36433">
                              <w:rPr>
                                <w:rFonts w:ascii="Marker Felt" w:hAnsi="Marker Felt"/>
                                <w:bCs w:val="0"/>
                                <w:smallCaps/>
                                <w:color w:val="000000" w:themeColor="text1"/>
                                <w:sz w:val="32"/>
                                <w:szCs w:val="32"/>
                              </w:rPr>
                              <w:t>REGISTRATION FORM, Page 2</w:t>
                            </w:r>
                          </w:p>
                          <w:p w14:paraId="2F7F830F" w14:textId="77777777" w:rsidR="00B2589A" w:rsidRPr="00F36433" w:rsidRDefault="00B2589A" w:rsidP="00B264E0">
                            <w:pPr>
                              <w:pStyle w:val="Heading2"/>
                              <w:jc w:val="left"/>
                              <w:rPr>
                                <w:rFonts w:ascii="Marker Felt" w:hAnsi="Marker Felt"/>
                                <w:bCs w:val="0"/>
                                <w:smallCap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9D39A42" w14:textId="77777777" w:rsidR="00B2589A" w:rsidRPr="00F36433" w:rsidRDefault="00B2589A" w:rsidP="00DF7292">
                            <w:pPr>
                              <w:pStyle w:val="Heading2"/>
                              <w:rPr>
                                <w:rFonts w:ascii="Marker Felt" w:hAnsi="Marker Felt"/>
                                <w:bCs w:val="0"/>
                                <w:smallCap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6433">
                              <w:rPr>
                                <w:rFonts w:ascii="Marker Felt" w:hAnsi="Marker Felt"/>
                                <w:bCs w:val="0"/>
                                <w:smallCaps/>
                                <w:color w:val="000000" w:themeColor="text1"/>
                                <w:sz w:val="24"/>
                                <w:szCs w:val="24"/>
                              </w:rPr>
                              <w:t>Complete the registration form on page 1 and 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B88C0" id="Text Box 9" o:spid="_x0000_s1029" type="#_x0000_t202" style="position:absolute;margin-left:281.4pt;margin-top:36.2pt;width:239pt;height:88.8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" filled="f" stroked="f">
                <v:textbox inset=",7.2pt,,7.2pt">
                  <w:txbxContent>
                    <w:p w14:paraId="4879E104" w14:textId="77777777" w:rsidR="00B2589A" w:rsidRPr="00F36433" w:rsidRDefault="00B2589A" w:rsidP="00D87C9A">
                      <w:pPr>
                        <w:pStyle w:val="Heading2"/>
                        <w:rPr>
                          <w:rFonts w:ascii="Marker Felt" w:hAnsi="Marker Felt"/>
                          <w:bCs w:val="0"/>
                          <w:smallCaps/>
                          <w:color w:val="000000" w:themeColor="text1"/>
                          <w:sz w:val="32"/>
                          <w:szCs w:val="32"/>
                        </w:rPr>
                      </w:pPr>
                      <w:r w:rsidRPr="00F36433">
                        <w:rPr>
                          <w:rFonts w:ascii="Marker Felt" w:hAnsi="Marker Felt"/>
                          <w:bCs w:val="0"/>
                          <w:smallCaps/>
                          <w:color w:val="000000" w:themeColor="text1"/>
                          <w:sz w:val="32"/>
                          <w:szCs w:val="32"/>
                        </w:rPr>
                        <w:t xml:space="preserve">BlueClaws Baseball Academy </w:t>
                      </w:r>
                    </w:p>
                    <w:p w14:paraId="06BA2DE6" w14:textId="77777777" w:rsidR="00B2589A" w:rsidRPr="00F36433" w:rsidRDefault="00B2589A" w:rsidP="00D87C9A">
                      <w:pPr>
                        <w:pStyle w:val="Heading2"/>
                        <w:rPr>
                          <w:rFonts w:ascii="Marker Felt" w:hAnsi="Marker Felt"/>
                          <w:bCs w:val="0"/>
                          <w:smallCaps/>
                          <w:color w:val="000000" w:themeColor="text1"/>
                          <w:sz w:val="32"/>
                          <w:szCs w:val="32"/>
                        </w:rPr>
                      </w:pPr>
                      <w:r w:rsidRPr="00F36433">
                        <w:rPr>
                          <w:rFonts w:ascii="Marker Felt" w:hAnsi="Marker Felt"/>
                          <w:bCs w:val="0"/>
                          <w:smallCaps/>
                          <w:color w:val="000000" w:themeColor="text1"/>
                          <w:sz w:val="32"/>
                          <w:szCs w:val="32"/>
                        </w:rPr>
                        <w:t>REGISTRATION FORM, Page 2</w:t>
                      </w:r>
                    </w:p>
                    <w:p w14:paraId="2F7F830F" w14:textId="77777777" w:rsidR="00B2589A" w:rsidRPr="00F36433" w:rsidRDefault="00B2589A" w:rsidP="00B264E0">
                      <w:pPr>
                        <w:pStyle w:val="Heading2"/>
                        <w:jc w:val="left"/>
                        <w:rPr>
                          <w:rFonts w:ascii="Marker Felt" w:hAnsi="Marker Felt"/>
                          <w:bCs w:val="0"/>
                          <w:smallCap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9D39A42" w14:textId="77777777" w:rsidR="00B2589A" w:rsidRPr="00F36433" w:rsidRDefault="00B2589A" w:rsidP="00DF7292">
                      <w:pPr>
                        <w:pStyle w:val="Heading2"/>
                        <w:rPr>
                          <w:rFonts w:ascii="Marker Felt" w:hAnsi="Marker Felt"/>
                          <w:bCs w:val="0"/>
                          <w:smallCaps/>
                          <w:color w:val="000000" w:themeColor="text1"/>
                          <w:sz w:val="24"/>
                          <w:szCs w:val="24"/>
                        </w:rPr>
                      </w:pPr>
                      <w:r w:rsidRPr="00F36433">
                        <w:rPr>
                          <w:rFonts w:ascii="Marker Felt" w:hAnsi="Marker Felt"/>
                          <w:bCs w:val="0"/>
                          <w:smallCaps/>
                          <w:color w:val="000000" w:themeColor="text1"/>
                          <w:sz w:val="24"/>
                          <w:szCs w:val="24"/>
                        </w:rPr>
                        <w:t>Complete the registration form on page 1 and 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3471F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E9EF598" wp14:editId="776CB755">
                <wp:simplePos x="0" y="0"/>
                <wp:positionH relativeFrom="page">
                  <wp:posOffset>497840</wp:posOffset>
                </wp:positionH>
                <wp:positionV relativeFrom="page">
                  <wp:posOffset>934720</wp:posOffset>
                </wp:positionV>
                <wp:extent cx="2997200" cy="4632960"/>
                <wp:effectExtent l="0" t="0" r="0" b="0"/>
                <wp:wrapThrough wrapText="bothSides">
                  <wp:wrapPolygon edited="0">
                    <wp:start x="183" y="0"/>
                    <wp:lineTo x="183" y="21434"/>
                    <wp:lineTo x="21234" y="21434"/>
                    <wp:lineTo x="21234" y="0"/>
                    <wp:lineTo x="183" y="0"/>
                  </wp:wrapPolygon>
                </wp:wrapThrough>
                <wp:docPr id="1068" name="Text Box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463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12958" w14:textId="77777777" w:rsidR="00B2589A" w:rsidRPr="000F08F5" w:rsidRDefault="00B2589A">
                            <w:pPr>
                              <w:rPr>
                                <w:b/>
                                <w:color w:val="20B714"/>
                                <w:sz w:val="20"/>
                                <w:szCs w:val="20"/>
                              </w:rPr>
                            </w:pPr>
                          </w:p>
                          <w:p w14:paraId="0FBBEF56" w14:textId="77777777" w:rsidR="00B2589A" w:rsidRPr="000F08F5" w:rsidRDefault="00B2589A">
                            <w:pPr>
                              <w:rPr>
                                <w:b/>
                                <w:color w:val="20B714"/>
                                <w:sz w:val="20"/>
                                <w:szCs w:val="20"/>
                              </w:rPr>
                            </w:pPr>
                          </w:p>
                          <w:p w14:paraId="22B0263F" w14:textId="1C07C45E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Child </w:t>
                            </w:r>
                            <w:proofErr w:type="gramStart"/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</w:t>
                            </w:r>
                          </w:p>
                          <w:p w14:paraId="5EB9E15E" w14:textId="77777777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7D96BF7" w14:textId="171DCF11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Age: _____________________________________________</w:t>
                            </w:r>
                          </w:p>
                          <w:p w14:paraId="2B0FC5A3" w14:textId="77777777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1050F3B" w14:textId="570203E1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Camp Selection: ______________________________</w:t>
                            </w:r>
                          </w:p>
                          <w:p w14:paraId="6A263667" w14:textId="77777777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35BAF40" w14:textId="2527FD59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Address:_</w:t>
                            </w:r>
                            <w:proofErr w:type="gramEnd"/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</w:t>
                            </w:r>
                          </w:p>
                          <w:p w14:paraId="496D1B1C" w14:textId="77777777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D2F7A72" w14:textId="71791352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City: _____________________________________________</w:t>
                            </w:r>
                          </w:p>
                          <w:p w14:paraId="59193702" w14:textId="77777777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F5EDBED" w14:textId="2F3AE135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State, Zip: ______________________________________</w:t>
                            </w:r>
                          </w:p>
                          <w:p w14:paraId="2A26D80B" w14:textId="77777777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0DE857A" w14:textId="3D4EA58C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Phone Number: _______________________________</w:t>
                            </w:r>
                          </w:p>
                          <w:p w14:paraId="73B336EA" w14:textId="77777777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D31B884" w14:textId="200220AA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Email: __________________________________________</w:t>
                            </w:r>
                          </w:p>
                          <w:p w14:paraId="47804C76" w14:textId="77777777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CABCC6A" w14:textId="68B1192C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Parent/Guardian </w:t>
                            </w:r>
                            <w:proofErr w:type="gramStart"/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</w:t>
                            </w:r>
                          </w:p>
                          <w:p w14:paraId="79B5CC79" w14:textId="77777777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2D336EA" w14:textId="1835C5F2" w:rsidR="00B2589A" w:rsidRPr="000F08F5" w:rsidRDefault="00B2589A" w:rsidP="00ED539D">
                            <w:pPr>
                              <w:jc w:val="center"/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Visit our website for more information or follow us on FACEBOOK, TWITTER, and INSTAGRAM!</w:t>
                            </w:r>
                          </w:p>
                          <w:p w14:paraId="6BEE6C4C" w14:textId="77777777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7419BFC" w14:textId="1B521567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www.blueclawsbaseballacademy.com</w:t>
                            </w:r>
                          </w:p>
                          <w:p w14:paraId="5B09F274" w14:textId="77777777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DDAB33D" w14:textId="4872D2B6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www.facebook.com/blueclawsbaseballacademy</w:t>
                            </w:r>
                          </w:p>
                          <w:p w14:paraId="73BC090C" w14:textId="77777777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7DDADD3" w14:textId="407BE59A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TWITTER: @BBA_Claws</w:t>
                            </w:r>
                          </w:p>
                          <w:p w14:paraId="06CA066A" w14:textId="77777777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71A22F2" w14:textId="3FF49FBF" w:rsidR="00B2589A" w:rsidRPr="000F08F5" w:rsidRDefault="00B2589A">
                            <w:pPr>
                              <w:rPr>
                                <w:b/>
                                <w:bCs/>
                                <w:smallCaps/>
                                <w:color w:val="20B714"/>
                                <w:sz w:val="20"/>
                                <w:szCs w:val="20"/>
                              </w:rPr>
                            </w:pPr>
                            <w:r w:rsidRPr="000F08F5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0"/>
                                <w:szCs w:val="20"/>
                              </w:rPr>
                              <w:t>INSTAGRAM: blueclawsbaseballacademy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F598" id="Text Box 1068" o:spid="_x0000_s1030" type="#_x0000_t202" style="position:absolute;margin-left:39.2pt;margin-top:73.6pt;width:236pt;height:364.8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" filled="f" stroked="f">
                <v:textbox>
                  <w:txbxContent>
                    <w:p w14:paraId="26A12958" w14:textId="77777777" w:rsidR="00B2589A" w:rsidRPr="000F08F5" w:rsidRDefault="00B2589A">
                      <w:pPr>
                        <w:rPr>
                          <w:b/>
                          <w:color w:val="20B714"/>
                          <w:sz w:val="20"/>
                          <w:szCs w:val="20"/>
                        </w:rPr>
                      </w:pPr>
                    </w:p>
                    <w:p w14:paraId="0FBBEF56" w14:textId="77777777" w:rsidR="00B2589A" w:rsidRPr="000F08F5" w:rsidRDefault="00B2589A">
                      <w:pPr>
                        <w:rPr>
                          <w:b/>
                          <w:color w:val="20B714"/>
                          <w:sz w:val="20"/>
                          <w:szCs w:val="20"/>
                        </w:rPr>
                      </w:pPr>
                    </w:p>
                    <w:p w14:paraId="22B0263F" w14:textId="1C07C45E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 xml:space="preserve">Child </w:t>
                      </w:r>
                      <w:proofErr w:type="gramStart"/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___________________________________</w:t>
                      </w:r>
                    </w:p>
                    <w:p w14:paraId="5EB9E15E" w14:textId="77777777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7D96BF7" w14:textId="171DCF11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Age: _____________________________________________</w:t>
                      </w:r>
                    </w:p>
                    <w:p w14:paraId="2B0FC5A3" w14:textId="77777777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1050F3B" w14:textId="570203E1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Camp Selection: ______________________________</w:t>
                      </w:r>
                    </w:p>
                    <w:p w14:paraId="6A263667" w14:textId="77777777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35BAF40" w14:textId="2527FD59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Address:_</w:t>
                      </w:r>
                      <w:proofErr w:type="gramEnd"/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_______________________________________</w:t>
                      </w:r>
                    </w:p>
                    <w:p w14:paraId="496D1B1C" w14:textId="77777777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D2F7A72" w14:textId="71791352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City: _____________________________________________</w:t>
                      </w:r>
                    </w:p>
                    <w:p w14:paraId="59193702" w14:textId="77777777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F5EDBED" w14:textId="2F3AE135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State, Zip: ______________________________________</w:t>
                      </w:r>
                    </w:p>
                    <w:p w14:paraId="2A26D80B" w14:textId="77777777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0DE857A" w14:textId="3D4EA58C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Phone Number: _______________________________</w:t>
                      </w:r>
                    </w:p>
                    <w:p w14:paraId="73B336EA" w14:textId="77777777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D31B884" w14:textId="200220AA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Email: __________________________________________</w:t>
                      </w:r>
                    </w:p>
                    <w:p w14:paraId="47804C76" w14:textId="77777777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CABCC6A" w14:textId="68B1192C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 xml:space="preserve">Parent/Guardian </w:t>
                      </w:r>
                      <w:proofErr w:type="gramStart"/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____________________</w:t>
                      </w:r>
                    </w:p>
                    <w:p w14:paraId="79B5CC79" w14:textId="77777777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2D336EA" w14:textId="1835C5F2" w:rsidR="00B2589A" w:rsidRPr="000F08F5" w:rsidRDefault="00B2589A" w:rsidP="00ED539D">
                      <w:pPr>
                        <w:jc w:val="center"/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Visit our website for more information or follow us on FACEBOOK, TWITTER, and INSTAGRAM!</w:t>
                      </w:r>
                    </w:p>
                    <w:p w14:paraId="6BEE6C4C" w14:textId="77777777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7419BFC" w14:textId="1B521567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www.blueclawsbaseballacademy.com</w:t>
                      </w:r>
                    </w:p>
                    <w:p w14:paraId="5B09F274" w14:textId="77777777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DDAB33D" w14:textId="4872D2B6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www.facebook.com/blueclawsbaseballacademy</w:t>
                      </w:r>
                    </w:p>
                    <w:p w14:paraId="73BC090C" w14:textId="77777777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7DDADD3" w14:textId="407BE59A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TWITTER: @BBA_Claws</w:t>
                      </w:r>
                    </w:p>
                    <w:p w14:paraId="06CA066A" w14:textId="77777777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71A22F2" w14:textId="3FF49FBF" w:rsidR="00B2589A" w:rsidRPr="000F08F5" w:rsidRDefault="00B2589A">
                      <w:pPr>
                        <w:rPr>
                          <w:b/>
                          <w:bCs/>
                          <w:smallCaps/>
                          <w:color w:val="20B714"/>
                          <w:sz w:val="20"/>
                          <w:szCs w:val="20"/>
                        </w:rPr>
                      </w:pPr>
                      <w:r w:rsidRPr="000F08F5">
                        <w:rPr>
                          <w:b/>
                          <w:bCs/>
                          <w:smallCaps/>
                          <w:color w:val="000000" w:themeColor="text1"/>
                          <w:sz w:val="20"/>
                          <w:szCs w:val="20"/>
                        </w:rPr>
                        <w:t>INSTAGRAM: blueclawsbaseballacademy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471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717E8C7" wp14:editId="4D1BDB6B">
                <wp:simplePos x="0" y="0"/>
                <wp:positionH relativeFrom="page">
                  <wp:posOffset>6939280</wp:posOffset>
                </wp:positionH>
                <wp:positionV relativeFrom="page">
                  <wp:posOffset>6548120</wp:posOffset>
                </wp:positionV>
                <wp:extent cx="2514600" cy="767080"/>
                <wp:effectExtent l="76200" t="76200" r="127000" b="604520"/>
                <wp:wrapTight wrapText="bothSides">
                  <wp:wrapPolygon edited="0">
                    <wp:start x="-655" y="-2146"/>
                    <wp:lineTo x="-655" y="20026"/>
                    <wp:lineTo x="10909" y="22172"/>
                    <wp:lineTo x="0" y="26464"/>
                    <wp:lineTo x="0" y="33616"/>
                    <wp:lineTo x="873" y="37907"/>
                    <wp:lineTo x="20945" y="37907"/>
                    <wp:lineTo x="22255" y="29325"/>
                    <wp:lineTo x="19855" y="26464"/>
                    <wp:lineTo x="10909" y="22172"/>
                    <wp:lineTo x="18545" y="22172"/>
                    <wp:lineTo x="22473" y="18596"/>
                    <wp:lineTo x="22255" y="-2146"/>
                    <wp:lineTo x="-655" y="-2146"/>
                  </wp:wrapPolygon>
                </wp:wrapTight>
                <wp:docPr id="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7670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3700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37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  <a:scene3d>
                          <a:camera prst="obliqueTopRight"/>
                          <a:lightRig rig="threePt" dir="t"/>
                        </a:scene3d>
                        <a:sp3d>
                          <a:bevelT w="139700" prst="cross"/>
                        </a:sp3d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3E216" w14:textId="62894B20" w:rsidR="00B2589A" w:rsidRPr="00AF64DE" w:rsidRDefault="007648A7" w:rsidP="00C75803">
                            <w:pPr>
                              <w:pStyle w:val="Heading4"/>
                              <w:jc w:val="center"/>
                              <w:rPr>
                                <w:w w:val="110"/>
                                <w:u w:val="single"/>
                                <w14:cntxtAlts/>
                              </w:rPr>
                            </w:pPr>
                            <w:r>
                              <w:rPr>
                                <w:w w:val="110"/>
                                <w:u w:val="single"/>
                                <w14:cntxtAlts/>
                              </w:rPr>
                              <w:t>SHORETOWN BALLPARK</w:t>
                            </w:r>
                          </w:p>
                          <w:p w14:paraId="3DF52A67" w14:textId="77777777" w:rsidR="00B2589A" w:rsidRPr="00AF64DE" w:rsidRDefault="00B2589A" w:rsidP="00C75803">
                            <w:pPr>
                              <w:pStyle w:val="Heading4"/>
                              <w:jc w:val="center"/>
                              <w:rPr>
                                <w:w w:val="110"/>
                                <w:u w:val="single"/>
                                <w14:cntxtAlts/>
                              </w:rPr>
                            </w:pPr>
                            <w:r w:rsidRPr="00AF64DE">
                              <w:rPr>
                                <w:w w:val="110"/>
                                <w:u w:val="single"/>
                                <w14:cntxtAlts/>
                              </w:rPr>
                              <w:t>2 STADIUM WAY</w:t>
                            </w:r>
                          </w:p>
                          <w:p w14:paraId="0168850B" w14:textId="77777777" w:rsidR="00B2589A" w:rsidRPr="00AF64DE" w:rsidRDefault="00B2589A" w:rsidP="00C75803">
                            <w:pPr>
                              <w:pStyle w:val="Heading4"/>
                              <w:jc w:val="center"/>
                              <w:rPr>
                                <w:w w:val="110"/>
                                <w:u w:val="single"/>
                                <w14:cntxtAlts/>
                              </w:rPr>
                            </w:pPr>
                            <w:r w:rsidRPr="00AF64DE">
                              <w:rPr>
                                <w:w w:val="110"/>
                                <w:u w:val="single"/>
                                <w14:cntxtAlts/>
                              </w:rPr>
                              <w:t>LAKEWOOD, NJ  08701</w:t>
                            </w: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7E8C7" id="Text Box 32" o:spid="_x0000_s1031" type="#_x0000_t202" style="position:absolute;margin-left:546.4pt;margin-top:515.6pt;width:198pt;height:60.4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" fillcolor="#797b7e [3204]" strokecolor="#737477 [3044]">
                <v:fill opacity="24248f" color2="#bcbdbe [1620]" o:opacity2="24248f" rotate="t" angle="180" focus="100%" type="gradient">
                  <o:fill v:ext="view" type="gradientUnscaled"/>
                </v:fill>
                <v:shadow on="t" type="perspective" color="black" opacity="9830f" origin=",.5" offset="0,25pt" matrix="58982f,,,-12452f"/>
                <o:extrusion v:ext="view" viewpoint="100pt,-100pt" skewangle="0" type="perspective"/>
                <v:textbox inset="0,0,3.6pt,0">
                  <w:txbxContent>
                    <w:p w14:paraId="06B3E216" w14:textId="62894B20" w:rsidR="00B2589A" w:rsidRPr="00AF64DE" w:rsidRDefault="007648A7" w:rsidP="00C75803">
                      <w:pPr>
                        <w:pStyle w:val="Heading4"/>
                        <w:jc w:val="center"/>
                        <w:rPr>
                          <w:w w:val="110"/>
                          <w:u w:val="single"/>
                          <w14:cntxtAlts/>
                        </w:rPr>
                      </w:pPr>
                      <w:r>
                        <w:rPr>
                          <w:w w:val="110"/>
                          <w:u w:val="single"/>
                          <w14:cntxtAlts/>
                        </w:rPr>
                        <w:t>SHORETOWN BALLPARK</w:t>
                      </w:r>
                    </w:p>
                    <w:p w14:paraId="3DF52A67" w14:textId="77777777" w:rsidR="00B2589A" w:rsidRPr="00AF64DE" w:rsidRDefault="00B2589A" w:rsidP="00C75803">
                      <w:pPr>
                        <w:pStyle w:val="Heading4"/>
                        <w:jc w:val="center"/>
                        <w:rPr>
                          <w:w w:val="110"/>
                          <w:u w:val="single"/>
                          <w14:cntxtAlts/>
                        </w:rPr>
                      </w:pPr>
                      <w:r w:rsidRPr="00AF64DE">
                        <w:rPr>
                          <w:w w:val="110"/>
                          <w:u w:val="single"/>
                          <w14:cntxtAlts/>
                        </w:rPr>
                        <w:t>2 STADIUM WAY</w:t>
                      </w:r>
                    </w:p>
                    <w:p w14:paraId="0168850B" w14:textId="77777777" w:rsidR="00B2589A" w:rsidRPr="00AF64DE" w:rsidRDefault="00B2589A" w:rsidP="00C75803">
                      <w:pPr>
                        <w:pStyle w:val="Heading4"/>
                        <w:jc w:val="center"/>
                        <w:rPr>
                          <w:w w:val="110"/>
                          <w:u w:val="single"/>
                          <w14:cntxtAlts/>
                        </w:rPr>
                      </w:pPr>
                      <w:r w:rsidRPr="00AF64DE">
                        <w:rPr>
                          <w:w w:val="110"/>
                          <w:u w:val="single"/>
                          <w14:cntxtAlts/>
                        </w:rPr>
                        <w:t>LAKEWOOD, NJ  08701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64E69">
        <w:br w:type="page"/>
      </w:r>
      <w:r w:rsidR="0064723A">
        <w:rPr>
          <w:noProof/>
        </w:rPr>
        <w:lastRenderedPageBreak/>
        <w:drawing>
          <wp:anchor distT="0" distB="0" distL="118745" distR="118745" simplePos="0" relativeHeight="251658255" behindDoc="0" locked="0" layoutInCell="1" allowOverlap="1" wp14:anchorId="0C8C4C2C" wp14:editId="7681505E">
            <wp:simplePos x="0" y="0"/>
            <wp:positionH relativeFrom="page">
              <wp:posOffset>406689</wp:posOffset>
            </wp:positionH>
            <wp:positionV relativeFrom="page">
              <wp:posOffset>546100</wp:posOffset>
            </wp:positionV>
            <wp:extent cx="1384300" cy="1379508"/>
            <wp:effectExtent l="139700" t="139700" r="330200" b="347980"/>
            <wp:wrapSquare wrapText="bothSides"/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ceholder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79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23A">
        <w:rPr>
          <w:noProof/>
        </w:rPr>
        <w:drawing>
          <wp:anchor distT="0" distB="0" distL="118745" distR="118745" simplePos="0" relativeHeight="251658254" behindDoc="0" locked="0" layoutInCell="1" allowOverlap="1" wp14:anchorId="26258632" wp14:editId="3C2924F1">
            <wp:simplePos x="0" y="0"/>
            <wp:positionH relativeFrom="page">
              <wp:posOffset>7899400</wp:posOffset>
            </wp:positionH>
            <wp:positionV relativeFrom="page">
              <wp:posOffset>546100</wp:posOffset>
            </wp:positionV>
            <wp:extent cx="1818640" cy="1518920"/>
            <wp:effectExtent l="0" t="114300" r="162560" b="271780"/>
            <wp:wrapSquare wrapText="bothSides"/>
            <wp:docPr id="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ceholder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9209" cy="151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23A">
        <w:rPr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5477689C" wp14:editId="6D57B0A1">
                <wp:simplePos x="0" y="0"/>
                <wp:positionH relativeFrom="page">
                  <wp:posOffset>2032000</wp:posOffset>
                </wp:positionH>
                <wp:positionV relativeFrom="page">
                  <wp:posOffset>841375</wp:posOffset>
                </wp:positionV>
                <wp:extent cx="5699760" cy="1757680"/>
                <wp:effectExtent l="0" t="0" r="0" b="7620"/>
                <wp:wrapThrough wrapText="bothSides">
                  <wp:wrapPolygon edited="0">
                    <wp:start x="578" y="0"/>
                    <wp:lineTo x="289" y="936"/>
                    <wp:lineTo x="241" y="20445"/>
                    <wp:lineTo x="481" y="21538"/>
                    <wp:lineTo x="578" y="21538"/>
                    <wp:lineTo x="21321" y="21538"/>
                    <wp:lineTo x="21321" y="0"/>
                    <wp:lineTo x="578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760" cy="1757680"/>
                          <a:chOff x="0" y="-30480"/>
                          <a:chExt cx="5699760" cy="175768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56997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89865" y="-30480"/>
                            <a:ext cx="5418455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61059BE" w14:textId="4BD19A09" w:rsidR="00B2589A" w:rsidRPr="004547C7" w:rsidRDefault="00B2589A" w:rsidP="001E3126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</w:rPr>
                              </w:pPr>
                              <w:r w:rsidRPr="004547C7"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 xml:space="preserve">The BlueClaws Baseball Academy provides professional baseball instruction to youth players throughout the year at </w:t>
                              </w:r>
                              <w:proofErr w:type="spellStart"/>
                              <w:proofErr w:type="gramStart"/>
                              <w:r w:rsidR="003E05C9"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>ShoreTown</w:t>
                              </w:r>
                              <w:proofErr w:type="spellEnd"/>
                              <w:r w:rsidR="003E05C9"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 xml:space="preserve"> </w:t>
                              </w:r>
                              <w:r w:rsidR="001A51B4"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 xml:space="preserve"> </w:t>
                              </w:r>
                              <w:proofErr w:type="spellStart"/>
                              <w:r w:rsidR="003E05C9"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>BallPark</w:t>
                              </w:r>
                              <w:proofErr w:type="spellEnd"/>
                              <w:proofErr w:type="gramEnd"/>
                              <w:r w:rsidRPr="004547C7"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 xml:space="preserve"> and is fully supported by the </w:t>
                              </w:r>
                              <w:r w:rsidR="003A45EC"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 xml:space="preserve">Jersey Shore </w:t>
                              </w:r>
                              <w:r w:rsidRPr="004547C7"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 xml:space="preserve">BlueClaws, </w:t>
                              </w:r>
                              <w:r w:rsidR="003A45EC"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>High</w:t>
                              </w:r>
                              <w:r w:rsidRPr="004547C7"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 xml:space="preserve">-A affiliate of the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>Philadelphia Phillies.  In the Fall of 2013</w:t>
                              </w:r>
                              <w:r w:rsidRPr="004547C7"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>, the BlueClaws an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 xml:space="preserve">d BlueClaws Baseball Academy started running High School travel </w:t>
                              </w:r>
                              <w:r w:rsidRPr="004547C7"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>teams, believed to be the first time that a Minor League Baseball team had their own youth teams playing home games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 xml:space="preserve"> in their Minor League stadium. Over </w:t>
                              </w:r>
                              <w:r w:rsidR="0064723A"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 xml:space="preserve">200 players from New Jersey and New York as well as International players from MLB China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>have played for the BlueClaws Baseball Academy</w:t>
                              </w:r>
                              <w:r w:rsidRPr="004547C7">
                                <w:rPr>
                                  <w:rFonts w:cs="Arial"/>
                                  <w:b/>
                                  <w:bCs/>
                                  <w:smallCap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7689C" id="Group 6" o:spid="_x0000_s1032" style="position:absolute;margin-left:160pt;margin-top:66.25pt;width:448.8pt;height:138.4pt;z-index:251658253;mso-position-horizontal-relative:page;mso-position-vertical-relative:page;mso-height-relative:margin" coordorigin=",-304" coordsize="56997,175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">
                <v:shape id="Text Box 13" o:spid="_x0000_s1033" type="#_x0000_t202" style="position:absolute;width:56997;height:170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/>
                <v:shape id="Text Box 5" o:spid="_x0000_s1034" type="#_x0000_t202" style="position:absolute;left:1898;top:-304;width:54185;height:17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b/vyAAAAN8AAAAPAAAAZHJzL2Rvd25yZXYueG1sRI9Pa8JA&#13;&#10;FMTvBb/D8oTe6sZCpY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CHgb/vyAAAAN8A&#13;&#10;AAAPAAAAAAAAAAAAAAAAAAcCAABkcnMvZG93bnJldi54bWxQSwUGAAAAAAMAAwC3AAAA/AIAAAAA&#13;&#10;" filled="f" stroked="f">
                  <v:textbox inset="0,0,0,0">
                    <w:txbxContent>
                      <w:p w14:paraId="561059BE" w14:textId="4BD19A09" w:rsidR="00B2589A" w:rsidRPr="004547C7" w:rsidRDefault="00B2589A" w:rsidP="001E3126">
                        <w:pPr>
                          <w:jc w:val="center"/>
                          <w:rPr>
                            <w:b/>
                            <w:bCs/>
                            <w:smallCaps/>
                          </w:rPr>
                        </w:pPr>
                        <w:r w:rsidRPr="004547C7">
                          <w:rPr>
                            <w:rFonts w:cs="Arial"/>
                            <w:b/>
                            <w:bCs/>
                            <w:smallCaps/>
                          </w:rPr>
                          <w:t xml:space="preserve">The BlueClaws Baseball Academy provides professional baseball instruction to youth players throughout the year at </w:t>
                        </w:r>
                        <w:proofErr w:type="spellStart"/>
                        <w:proofErr w:type="gramStart"/>
                        <w:r w:rsidR="003E05C9">
                          <w:rPr>
                            <w:rFonts w:cs="Arial"/>
                            <w:b/>
                            <w:bCs/>
                            <w:smallCaps/>
                          </w:rPr>
                          <w:t>ShoreTown</w:t>
                        </w:r>
                        <w:proofErr w:type="spellEnd"/>
                        <w:r w:rsidR="003E05C9">
                          <w:rPr>
                            <w:rFonts w:cs="Arial"/>
                            <w:b/>
                            <w:bCs/>
                            <w:smallCaps/>
                          </w:rPr>
                          <w:t xml:space="preserve"> </w:t>
                        </w:r>
                        <w:r w:rsidR="001A51B4">
                          <w:rPr>
                            <w:rFonts w:cs="Arial"/>
                            <w:b/>
                            <w:bCs/>
                            <w:smallCaps/>
                          </w:rPr>
                          <w:t xml:space="preserve"> </w:t>
                        </w:r>
                        <w:proofErr w:type="spellStart"/>
                        <w:r w:rsidR="003E05C9">
                          <w:rPr>
                            <w:rFonts w:cs="Arial"/>
                            <w:b/>
                            <w:bCs/>
                            <w:smallCaps/>
                          </w:rPr>
                          <w:t>BallPark</w:t>
                        </w:r>
                        <w:proofErr w:type="spellEnd"/>
                        <w:proofErr w:type="gramEnd"/>
                        <w:r w:rsidRPr="004547C7">
                          <w:rPr>
                            <w:rFonts w:cs="Arial"/>
                            <w:b/>
                            <w:bCs/>
                            <w:smallCaps/>
                          </w:rPr>
                          <w:t xml:space="preserve"> and is fully supported by the </w:t>
                        </w:r>
                        <w:r w:rsidR="003A45EC">
                          <w:rPr>
                            <w:rFonts w:cs="Arial"/>
                            <w:b/>
                            <w:bCs/>
                            <w:smallCaps/>
                          </w:rPr>
                          <w:t xml:space="preserve">Jersey Shore </w:t>
                        </w:r>
                        <w:r w:rsidRPr="004547C7">
                          <w:rPr>
                            <w:rFonts w:cs="Arial"/>
                            <w:b/>
                            <w:bCs/>
                            <w:smallCaps/>
                          </w:rPr>
                          <w:t xml:space="preserve">BlueClaws, </w:t>
                        </w:r>
                        <w:r w:rsidR="003A45EC">
                          <w:rPr>
                            <w:rFonts w:cs="Arial"/>
                            <w:b/>
                            <w:bCs/>
                            <w:smallCaps/>
                          </w:rPr>
                          <w:t>High</w:t>
                        </w:r>
                        <w:r w:rsidRPr="004547C7">
                          <w:rPr>
                            <w:rFonts w:cs="Arial"/>
                            <w:b/>
                            <w:bCs/>
                            <w:smallCaps/>
                          </w:rPr>
                          <w:t xml:space="preserve">-A affiliate of the </w:t>
                        </w:r>
                        <w:r>
                          <w:rPr>
                            <w:rFonts w:cs="Arial"/>
                            <w:b/>
                            <w:bCs/>
                            <w:smallCaps/>
                          </w:rPr>
                          <w:t>Philadelphia Phillies.  In the Fall of 2013</w:t>
                        </w:r>
                        <w:r w:rsidRPr="004547C7">
                          <w:rPr>
                            <w:rFonts w:cs="Arial"/>
                            <w:b/>
                            <w:bCs/>
                            <w:smallCaps/>
                          </w:rPr>
                          <w:t>, the BlueClaws an</w:t>
                        </w:r>
                        <w:r>
                          <w:rPr>
                            <w:rFonts w:cs="Arial"/>
                            <w:b/>
                            <w:bCs/>
                            <w:smallCaps/>
                          </w:rPr>
                          <w:t xml:space="preserve">d BlueClaws Baseball Academy started running High School travel </w:t>
                        </w:r>
                        <w:r w:rsidRPr="004547C7">
                          <w:rPr>
                            <w:rFonts w:cs="Arial"/>
                            <w:b/>
                            <w:bCs/>
                            <w:smallCaps/>
                          </w:rPr>
                          <w:t>teams, believed to be the first time that a Minor League Baseball team had their own youth teams playing home games</w:t>
                        </w:r>
                        <w:r>
                          <w:rPr>
                            <w:rFonts w:cs="Arial"/>
                            <w:b/>
                            <w:bCs/>
                            <w:smallCaps/>
                          </w:rPr>
                          <w:t xml:space="preserve"> in their Minor League stadium. Over </w:t>
                        </w:r>
                        <w:r w:rsidR="0064723A">
                          <w:rPr>
                            <w:rFonts w:cs="Arial"/>
                            <w:b/>
                            <w:bCs/>
                            <w:smallCaps/>
                          </w:rPr>
                          <w:t xml:space="preserve">200 players from New Jersey and New York as well as International players from MLB China </w:t>
                        </w:r>
                        <w:r>
                          <w:rPr>
                            <w:rFonts w:cs="Arial"/>
                            <w:b/>
                            <w:bCs/>
                            <w:smallCaps/>
                          </w:rPr>
                          <w:t>have played for the BlueClaws Baseball Academy</w:t>
                        </w:r>
                        <w:r w:rsidRPr="004547C7">
                          <w:rPr>
                            <w:rFonts w:cs="Arial"/>
                            <w:b/>
                            <w:bCs/>
                            <w:smallCaps/>
                          </w:rPr>
                          <w:t>.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64723A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0F18C63" wp14:editId="22AB45FE">
                <wp:simplePos x="0" y="0"/>
                <wp:positionH relativeFrom="page">
                  <wp:posOffset>1786890</wp:posOffset>
                </wp:positionH>
                <wp:positionV relativeFrom="page">
                  <wp:posOffset>274320</wp:posOffset>
                </wp:positionV>
                <wp:extent cx="6438900" cy="567055"/>
                <wp:effectExtent l="0" t="0" r="0" b="17145"/>
                <wp:wrapTight wrapText="bothSides">
                  <wp:wrapPolygon edited="0">
                    <wp:start x="85" y="0"/>
                    <wp:lineTo x="85" y="21286"/>
                    <wp:lineTo x="21387" y="21286"/>
                    <wp:lineTo x="21387" y="0"/>
                    <wp:lineTo x="85" y="0"/>
                  </wp:wrapPolygon>
                </wp:wrapTight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7C1765" w14:textId="57C8A04F" w:rsidR="00B2589A" w:rsidRPr="00C25A4B" w:rsidRDefault="00B2589A" w:rsidP="0003471F">
                            <w:pPr>
                              <w:pStyle w:val="Heading-Dark"/>
                              <w:jc w:val="center"/>
                              <w:rPr>
                                <w:rFonts w:ascii="Marker Felt Thin" w:hAnsi="Marker Felt Thin" w:cs="Times New Roman (Headings CS)"/>
                                <w:b/>
                                <w:bCs/>
                                <w:smallCaps/>
                                <w:color w:val="0432FF"/>
                                <w:szCs w:val="76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A4B">
                              <w:rPr>
                                <w:rFonts w:ascii="Marker Felt Thin" w:hAnsi="Marker Felt Thin" w:cs="Times New Roman (Headings CS)"/>
                                <w:b/>
                                <w:bCs/>
                                <w:smallCaps/>
                                <w:color w:val="0432FF"/>
                                <w:szCs w:val="76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About BBA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8C63" id="Text Box 22" o:spid="_x0000_s1035" type="#_x0000_t202" style="position:absolute;margin-left:140.7pt;margin-top:21.6pt;width:507pt;height:44.6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" filled="f" stroked="f">
                <v:textbox inset=",0,,0">
                  <w:txbxContent>
                    <w:p w14:paraId="647C1765" w14:textId="57C8A04F" w:rsidR="00B2589A" w:rsidRPr="00C25A4B" w:rsidRDefault="00B2589A" w:rsidP="0003471F">
                      <w:pPr>
                        <w:pStyle w:val="Heading-Dark"/>
                        <w:jc w:val="center"/>
                        <w:rPr>
                          <w:rFonts w:ascii="Marker Felt Thin" w:hAnsi="Marker Felt Thin" w:cs="Times New Roman (Headings CS)"/>
                          <w:b/>
                          <w:bCs/>
                          <w:smallCaps/>
                          <w:color w:val="0432FF"/>
                          <w:szCs w:val="76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5A4B">
                        <w:rPr>
                          <w:rFonts w:ascii="Marker Felt Thin" w:hAnsi="Marker Felt Thin" w:cs="Times New Roman (Headings CS)"/>
                          <w:b/>
                          <w:bCs/>
                          <w:smallCaps/>
                          <w:color w:val="0432FF"/>
                          <w:szCs w:val="76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About BBA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37936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64B5AA0" wp14:editId="1E90A193">
                <wp:simplePos x="0" y="0"/>
                <wp:positionH relativeFrom="page">
                  <wp:posOffset>426720</wp:posOffset>
                </wp:positionH>
                <wp:positionV relativeFrom="page">
                  <wp:posOffset>3495040</wp:posOffset>
                </wp:positionV>
                <wp:extent cx="9255760" cy="4104640"/>
                <wp:effectExtent l="0" t="0" r="0" b="0"/>
                <wp:wrapTight wrapText="bothSides">
                  <wp:wrapPolygon edited="0">
                    <wp:start x="59" y="134"/>
                    <wp:lineTo x="59" y="21252"/>
                    <wp:lineTo x="21458" y="21252"/>
                    <wp:lineTo x="21458" y="134"/>
                    <wp:lineTo x="59" y="134"/>
                  </wp:wrapPolygon>
                </wp:wrapTight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5760" cy="410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1B72562" w14:textId="4292837B" w:rsidR="00B2589A" w:rsidRDefault="00B2589A" w:rsidP="0035374E">
                            <w:pPr>
                              <w:jc w:val="center"/>
                              <w:rPr>
                                <w:smallCaps/>
                              </w:rPr>
                            </w:pPr>
                            <w:r w:rsidRPr="0035374E">
                              <w:rPr>
                                <w:smallCaps/>
                              </w:rPr>
                              <w:t>T</w:t>
                            </w:r>
                            <w:r>
                              <w:rPr>
                                <w:smallCaps/>
                              </w:rPr>
                              <w:t xml:space="preserve">he </w:t>
                            </w:r>
                            <w:proofErr w:type="spellStart"/>
                            <w:r w:rsidR="007C1FB9">
                              <w:rPr>
                                <w:smallCaps/>
                              </w:rPr>
                              <w:t>TWO</w:t>
                            </w:r>
                            <w:r>
                              <w:rPr>
                                <w:smallCaps/>
                              </w:rPr>
                              <w:t>-day</w:t>
                            </w:r>
                            <w:proofErr w:type="spellEnd"/>
                            <w:r>
                              <w:rPr>
                                <w:smallCaps/>
                              </w:rPr>
                              <w:t xml:space="preserve"> HITTERS </w:t>
                            </w:r>
                            <w:r w:rsidRPr="0035374E">
                              <w:rPr>
                                <w:smallCaps/>
                              </w:rPr>
                              <w:t>program is designed to teach players the essential techniques and philosophies of hitting.  Each day players will work on pre-pitch, stride, balance, grip, bat path, and hitting zones, among other aspects of hitting along with games to make this a fun, informative environment.  All c</w:t>
                            </w:r>
                            <w:r w:rsidR="003830CE">
                              <w:rPr>
                                <w:smallCaps/>
                              </w:rPr>
                              <w:t xml:space="preserve">amps have a </w:t>
                            </w:r>
                            <w:r w:rsidR="007C1FB9">
                              <w:rPr>
                                <w:smallCaps/>
                              </w:rPr>
                              <w:t>4</w:t>
                            </w:r>
                            <w:r w:rsidR="003830CE">
                              <w:rPr>
                                <w:smallCaps/>
                              </w:rPr>
                              <w:t xml:space="preserve">:1 </w:t>
                            </w:r>
                            <w:proofErr w:type="spellStart"/>
                            <w:proofErr w:type="gramStart"/>
                            <w:r w:rsidR="003830CE">
                              <w:rPr>
                                <w:smallCaps/>
                              </w:rPr>
                              <w:t>Player:Coach</w:t>
                            </w:r>
                            <w:proofErr w:type="spellEnd"/>
                            <w:proofErr w:type="gramEnd"/>
                            <w:r>
                              <w:rPr>
                                <w:smallCaps/>
                              </w:rPr>
                              <w:t xml:space="preserve"> Ratio</w:t>
                            </w:r>
                          </w:p>
                          <w:p w14:paraId="1EC3E083" w14:textId="77777777" w:rsidR="00B2589A" w:rsidRDefault="00B2589A" w:rsidP="0035374E">
                            <w:pPr>
                              <w:jc w:val="center"/>
                              <w:rPr>
                                <w:smallCaps/>
                              </w:rPr>
                            </w:pPr>
                          </w:p>
                          <w:p w14:paraId="4F91BAA1" w14:textId="7D8862E0" w:rsidR="00B2589A" w:rsidRPr="00A37936" w:rsidRDefault="00B2589A" w:rsidP="00A37936">
                            <w:pPr>
                              <w:jc w:val="center"/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 xml:space="preserve">This </w:t>
                            </w:r>
                            <w:proofErr w:type="spellStart"/>
                            <w:r w:rsidR="001508A6">
                              <w:rPr>
                                <w:smallCaps/>
                              </w:rPr>
                              <w:t>T</w:t>
                            </w:r>
                            <w:r w:rsidR="007C1FB9">
                              <w:rPr>
                                <w:smallCaps/>
                              </w:rPr>
                              <w:t>WO</w:t>
                            </w:r>
                            <w:r>
                              <w:rPr>
                                <w:smallCaps/>
                              </w:rPr>
                              <w:t>-day</w:t>
                            </w:r>
                            <w:proofErr w:type="spellEnd"/>
                            <w:r>
                              <w:rPr>
                                <w:smallCaps/>
                              </w:rPr>
                              <w:t xml:space="preserve"> PITCHERS</w:t>
                            </w:r>
                            <w:r w:rsidRPr="00A37936">
                              <w:rPr>
                                <w:smallCaps/>
                              </w:rPr>
                              <w:t xml:space="preserve"> program is designed to teach players the proper throwing mechanics to keep them healthy during the season. </w:t>
                            </w:r>
                            <w:r>
                              <w:rPr>
                                <w:smallCaps/>
                              </w:rPr>
                              <w:t xml:space="preserve">Pitchers will learn about mechanics, arm speed, arm slot, release point, and how to naturally produce velocity.  Players will be given </w:t>
                            </w:r>
                            <w:r w:rsidRPr="00A37936">
                              <w:rPr>
                                <w:smallCaps/>
                              </w:rPr>
                              <w:t xml:space="preserve">drills that they can use at home throughout the winter months to be ready to pitch when the season starts.  </w:t>
                            </w:r>
                          </w:p>
                          <w:p w14:paraId="5B88CB8B" w14:textId="77777777" w:rsidR="00B2589A" w:rsidRPr="0035374E" w:rsidRDefault="00B2589A" w:rsidP="0035374E">
                            <w:pPr>
                              <w:jc w:val="center"/>
                              <w:rPr>
                                <w:smallCaps/>
                              </w:rPr>
                            </w:pPr>
                          </w:p>
                          <w:p w14:paraId="46D0DC8C" w14:textId="10EFA712" w:rsidR="00B2589A" w:rsidRDefault="00B2589A" w:rsidP="003537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smallCaps/>
                              </w:rPr>
                            </w:pPr>
                            <w:r>
                              <w:rPr>
                                <w:rFonts w:cs="Arial"/>
                                <w:smallCaps/>
                              </w:rPr>
                              <w:t xml:space="preserve">Each camper will receive </w:t>
                            </w:r>
                            <w:r w:rsidR="00970617">
                              <w:rPr>
                                <w:rFonts w:cs="Arial"/>
                                <w:smallCaps/>
                              </w:rPr>
                              <w:t>2</w:t>
                            </w:r>
                            <w:r w:rsidR="009702A7">
                              <w:rPr>
                                <w:rFonts w:cs="Arial"/>
                                <w:smallCaps/>
                              </w:rPr>
                              <w:t xml:space="preserve"> </w:t>
                            </w:r>
                            <w:r w:rsidRPr="00891CDB">
                              <w:rPr>
                                <w:rFonts w:cs="Arial"/>
                                <w:smallCaps/>
                              </w:rPr>
                              <w:t xml:space="preserve">days of </w:t>
                            </w:r>
                            <w:r w:rsidRPr="00891CDB">
                              <w:rPr>
                                <w:rFonts w:cs="Arial"/>
                                <w:i/>
                                <w:smallCaps/>
                              </w:rPr>
                              <w:t xml:space="preserve">advanced </w:t>
                            </w:r>
                            <w:r w:rsidRPr="00891CDB">
                              <w:rPr>
                                <w:rFonts w:cs="Arial"/>
                                <w:smallCaps/>
                              </w:rPr>
                              <w:t xml:space="preserve">instruction, use of the </w:t>
                            </w:r>
                            <w:r w:rsidR="001508A6">
                              <w:rPr>
                                <w:rFonts w:cs="Arial"/>
                                <w:smallCaps/>
                              </w:rPr>
                              <w:t>Jersey S</w:t>
                            </w:r>
                            <w:r w:rsidR="007E62A0">
                              <w:rPr>
                                <w:rFonts w:cs="Arial"/>
                                <w:smallCaps/>
                              </w:rPr>
                              <w:t xml:space="preserve">hore </w:t>
                            </w:r>
                            <w:r w:rsidRPr="00891CDB">
                              <w:rPr>
                                <w:rFonts w:cs="Arial"/>
                                <w:smallCaps/>
                              </w:rPr>
                              <w:t xml:space="preserve">BlueClaws facilities at FirstEnergy Park, </w:t>
                            </w:r>
                          </w:p>
                          <w:p w14:paraId="21543304" w14:textId="77777777" w:rsidR="00B2589A" w:rsidRDefault="00B2589A" w:rsidP="003537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smallCaps/>
                              </w:rPr>
                            </w:pPr>
                            <w:r w:rsidRPr="00891CDB">
                              <w:rPr>
                                <w:rFonts w:cs="Arial"/>
                                <w:smallCaps/>
                              </w:rPr>
                              <w:t xml:space="preserve">and a </w:t>
                            </w:r>
                            <w:r w:rsidRPr="00891CDB">
                              <w:rPr>
                                <w:rFonts w:cs="Arial"/>
                                <w:smallCaps/>
                                <w:sz w:val="22"/>
                                <w:szCs w:val="22"/>
                              </w:rPr>
                              <w:t>FREE</w:t>
                            </w:r>
                            <w:r w:rsidRPr="00891CDB">
                              <w:rPr>
                                <w:rFonts w:cs="Arial"/>
                                <w:smallCaps/>
                              </w:rPr>
                              <w:t xml:space="preserve"> 1-on-1 Lesson*</w:t>
                            </w:r>
                            <w:r>
                              <w:rPr>
                                <w:rFonts w:cs="Arial"/>
                                <w:smallCaps/>
                              </w:rPr>
                              <w:t xml:space="preserve">  </w:t>
                            </w:r>
                          </w:p>
                          <w:p w14:paraId="61A3F136" w14:textId="74A53341" w:rsidR="00B2589A" w:rsidRDefault="00B2589A" w:rsidP="003537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smallCaps/>
                              </w:rPr>
                            </w:pPr>
                            <w:r w:rsidRPr="0035374E">
                              <w:rPr>
                                <w:smallCaps/>
                              </w:rPr>
                              <w:t xml:space="preserve">All camps are kept to a maximum of </w:t>
                            </w:r>
                            <w:r w:rsidR="00BC63DD"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  <w:t>20</w:t>
                            </w:r>
                            <w:r w:rsidRPr="0035374E">
                              <w:rPr>
                                <w:smallCaps/>
                              </w:rPr>
                              <w:t xml:space="preserve"> players</w:t>
                            </w:r>
                            <w:r>
                              <w:rPr>
                                <w:smallCaps/>
                              </w:rPr>
                              <w:t xml:space="preserve"> with </w:t>
                            </w:r>
                            <w:r w:rsidR="00BC63DD">
                              <w:rPr>
                                <w:smallCaps/>
                              </w:rPr>
                              <w:t>5</w:t>
                            </w:r>
                            <w:r w:rsidR="007E62A0">
                              <w:rPr>
                                <w:smallCaps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</w:rPr>
                              <w:t>coaches</w:t>
                            </w:r>
                            <w:r w:rsidRPr="0035374E">
                              <w:rPr>
                                <w:smallCaps/>
                              </w:rPr>
                              <w:t xml:space="preserve"> to allow for an intimate setting</w:t>
                            </w:r>
                            <w:r w:rsidR="00136BFE">
                              <w:rPr>
                                <w:smallCaps/>
                              </w:rPr>
                              <w:t>.</w:t>
                            </w:r>
                          </w:p>
                          <w:p w14:paraId="71900C1E" w14:textId="77777777" w:rsidR="00B2589A" w:rsidRPr="00891CDB" w:rsidRDefault="00B2589A" w:rsidP="003537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smallCaps/>
                              </w:rPr>
                            </w:pPr>
                          </w:p>
                          <w:p w14:paraId="69697F5A" w14:textId="0A37EE76" w:rsidR="00B2589A" w:rsidRPr="004547C7" w:rsidRDefault="00B2589A" w:rsidP="00DD49BE">
                            <w:pPr>
                              <w:jc w:val="center"/>
                              <w:rPr>
                                <w:smallCaps/>
                              </w:rPr>
                            </w:pPr>
                            <w:r w:rsidRPr="004547C7">
                              <w:rPr>
                                <w:smallCaps/>
                              </w:rPr>
                              <w:t>For more information about our</w:t>
                            </w:r>
                            <w:r>
                              <w:rPr>
                                <w:smallCaps/>
                              </w:rPr>
                              <w:t xml:space="preserve"> programs visit our website at </w:t>
                            </w:r>
                            <w:r w:rsidRPr="0035374E">
                              <w:rPr>
                                <w:smallCaps/>
                                <w:u w:val="single"/>
                              </w:rPr>
                              <w:t>blueclawsbaseballacademy.com</w:t>
                            </w:r>
                            <w:r w:rsidRPr="004547C7">
                              <w:rPr>
                                <w:smallCaps/>
                              </w:rPr>
                              <w:t xml:space="preserve">, check us out on FACEBOOK at </w:t>
                            </w:r>
                            <w:proofErr w:type="spellStart"/>
                            <w:r w:rsidRPr="004547C7">
                              <w:rPr>
                                <w:smallCaps/>
                              </w:rPr>
                              <w:t>BlueClawsBaseballAcademy</w:t>
                            </w:r>
                            <w:proofErr w:type="spellEnd"/>
                            <w:r w:rsidRPr="004547C7">
                              <w:rPr>
                                <w:smallCaps/>
                              </w:rPr>
                              <w:t>, or follow us on Twitter @BBA_Claws</w:t>
                            </w:r>
                          </w:p>
                          <w:p w14:paraId="2E0ADE52" w14:textId="26CD39B7" w:rsidR="00B2589A" w:rsidRDefault="00B2589A" w:rsidP="0035374E">
                            <w:pPr>
                              <w:jc w:val="center"/>
                              <w:rPr>
                                <w:rStyle w:val="Hyperlink"/>
                                <w:smallCaps/>
                              </w:rPr>
                            </w:pPr>
                            <w:r w:rsidRPr="004547C7">
                              <w:rPr>
                                <w:smallCaps/>
                              </w:rPr>
                              <w:t xml:space="preserve">To register contact </w:t>
                            </w:r>
                            <w:r w:rsidR="00583ECF">
                              <w:rPr>
                                <w:smallCaps/>
                              </w:rPr>
                              <w:t>bbacamps@blueclaws.com</w:t>
                            </w:r>
                          </w:p>
                          <w:p w14:paraId="62E65B46" w14:textId="77777777" w:rsidR="00B2589A" w:rsidRDefault="00B2589A" w:rsidP="0035374E">
                            <w:pPr>
                              <w:jc w:val="center"/>
                              <w:rPr>
                                <w:rStyle w:val="Hyperlink"/>
                                <w:smallCaps/>
                              </w:rPr>
                            </w:pPr>
                          </w:p>
                          <w:p w14:paraId="3A4879AD" w14:textId="77777777" w:rsidR="00B2589A" w:rsidRPr="0035374E" w:rsidRDefault="00B2589A" w:rsidP="0035374E">
                            <w:pPr>
                              <w:jc w:val="center"/>
                              <w:rPr>
                                <w:smallCaps/>
                                <w:color w:val="5F5F5F" w:themeColor="hyperlink"/>
                                <w:u w:val="single"/>
                              </w:rPr>
                            </w:pPr>
                          </w:p>
                          <w:p w14:paraId="7A351632" w14:textId="4CE9AACE" w:rsidR="00B2589A" w:rsidRPr="004547C7" w:rsidRDefault="00B2589A" w:rsidP="00DD49BE">
                            <w:pPr>
                              <w:jc w:val="center"/>
                              <w:rPr>
                                <w:b/>
                                <w:i/>
                                <w:smallCaps/>
                              </w:rPr>
                            </w:pPr>
                            <w:r w:rsidRPr="004547C7">
                              <w:rPr>
                                <w:b/>
                                <w:i/>
                                <w:smallCaps/>
                              </w:rPr>
                              <w:t>*Camps have l</w:t>
                            </w:r>
                            <w:r>
                              <w:rPr>
                                <w:b/>
                                <w:i/>
                                <w:smallCaps/>
                              </w:rPr>
                              <w:t xml:space="preserve">imited space available. Ages </w:t>
                            </w:r>
                            <w:r w:rsidR="0064723A">
                              <w:rPr>
                                <w:b/>
                                <w:i/>
                                <w:smallCaps/>
                              </w:rPr>
                              <w:t>6</w:t>
                            </w:r>
                            <w:r>
                              <w:rPr>
                                <w:b/>
                                <w:i/>
                                <w:smallCaps/>
                              </w:rPr>
                              <w:t>-1</w:t>
                            </w:r>
                            <w:r w:rsidR="00785A06">
                              <w:rPr>
                                <w:b/>
                                <w:i/>
                                <w:smallCaps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  <w:smallCaps/>
                              </w:rPr>
                              <w:t>. Follow</w:t>
                            </w:r>
                            <w:r w:rsidRPr="004547C7">
                              <w:rPr>
                                <w:b/>
                                <w:i/>
                                <w:smallCaps/>
                              </w:rPr>
                              <w:t xml:space="preserve"> us on FACEBOOK or follow us on TWIT</w:t>
                            </w:r>
                            <w:r>
                              <w:rPr>
                                <w:b/>
                                <w:i/>
                                <w:smallCaps/>
                              </w:rPr>
                              <w:t>TER or INSTAGRAM</w:t>
                            </w:r>
                            <w:r w:rsidRPr="004547C7">
                              <w:rPr>
                                <w:b/>
                                <w:i/>
                                <w:smallCaps/>
                              </w:rPr>
                              <w:t>.</w:t>
                            </w:r>
                          </w:p>
                          <w:p w14:paraId="61A173AC" w14:textId="1292E96D" w:rsidR="00B2589A" w:rsidRPr="00214173" w:rsidRDefault="00B2589A" w:rsidP="00DD49BE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</w:rPr>
                              <w:t>30 mi</w:t>
                            </w:r>
                            <w:r w:rsidR="003830CE">
                              <w:rPr>
                                <w:b/>
                                <w:i/>
                              </w:rPr>
                              <w:t>nute</w:t>
                            </w:r>
                            <w:proofErr w:type="gramEnd"/>
                            <w:r w:rsidR="003830CE">
                              <w:rPr>
                                <w:b/>
                                <w:i/>
                              </w:rPr>
                              <w:t xml:space="preserve"> lesson valid from </w:t>
                            </w:r>
                            <w:r w:rsidR="007C1FB9">
                              <w:rPr>
                                <w:b/>
                                <w:i/>
                              </w:rPr>
                              <w:t>January</w:t>
                            </w:r>
                            <w:r w:rsidR="003830CE">
                              <w:rPr>
                                <w:b/>
                                <w:i/>
                              </w:rPr>
                              <w:t>-</w:t>
                            </w:r>
                            <w:r w:rsidR="00136BFE">
                              <w:rPr>
                                <w:b/>
                                <w:i/>
                              </w:rPr>
                              <w:t>October</w:t>
                            </w:r>
                            <w:r w:rsidR="003830CE">
                              <w:rPr>
                                <w:b/>
                                <w:i/>
                              </w:rPr>
                              <w:t xml:space="preserve"> 20</w:t>
                            </w:r>
                            <w:r w:rsidR="00136BFE">
                              <w:rPr>
                                <w:b/>
                                <w:i/>
                              </w:rPr>
                              <w:t>2</w:t>
                            </w:r>
                            <w:r w:rsidR="00EE3E10">
                              <w:rPr>
                                <w:b/>
                                <w:i/>
                              </w:rPr>
                              <w:t>5</w:t>
                            </w:r>
                            <w:r>
                              <w:rPr>
                                <w:b/>
                                <w:i/>
                              </w:rPr>
                              <w:t>. $6</w:t>
                            </w:r>
                            <w:r w:rsidR="009D5449">
                              <w:rPr>
                                <w:b/>
                                <w:i/>
                              </w:rPr>
                              <w:t>5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Value)</w:t>
                            </w:r>
                          </w:p>
                          <w:p w14:paraId="1D490015" w14:textId="580F3047" w:rsidR="00B2589A" w:rsidRPr="0016548F" w:rsidRDefault="00B2589A" w:rsidP="00DD49BE">
                            <w:pPr>
                              <w:pStyle w:val="BodyText-Lef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B5AA0" id="Text Box 27" o:spid="_x0000_s1036" type="#_x0000_t202" style="position:absolute;margin-left:33.6pt;margin-top:275.2pt;width:728.8pt;height:323.2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" filled="f" stroked="f">
                <v:textbox inset=",7.2pt,,7.2pt">
                  <w:txbxContent>
                    <w:p w14:paraId="61B72562" w14:textId="4292837B" w:rsidR="00B2589A" w:rsidRDefault="00B2589A" w:rsidP="0035374E">
                      <w:pPr>
                        <w:jc w:val="center"/>
                        <w:rPr>
                          <w:smallCaps/>
                        </w:rPr>
                      </w:pPr>
                      <w:r w:rsidRPr="0035374E">
                        <w:rPr>
                          <w:smallCaps/>
                        </w:rPr>
                        <w:t>T</w:t>
                      </w:r>
                      <w:r>
                        <w:rPr>
                          <w:smallCaps/>
                        </w:rPr>
                        <w:t xml:space="preserve">he </w:t>
                      </w:r>
                      <w:proofErr w:type="spellStart"/>
                      <w:r w:rsidR="007C1FB9">
                        <w:rPr>
                          <w:smallCaps/>
                        </w:rPr>
                        <w:t>TWO</w:t>
                      </w:r>
                      <w:r>
                        <w:rPr>
                          <w:smallCaps/>
                        </w:rPr>
                        <w:t>-day</w:t>
                      </w:r>
                      <w:proofErr w:type="spellEnd"/>
                      <w:r>
                        <w:rPr>
                          <w:smallCaps/>
                        </w:rPr>
                        <w:t xml:space="preserve"> HITTERS </w:t>
                      </w:r>
                      <w:r w:rsidRPr="0035374E">
                        <w:rPr>
                          <w:smallCaps/>
                        </w:rPr>
                        <w:t>program is designed to teach players the essential techniques and philosophies of hitting.  Each day players will work on pre-pitch, stride, balance, grip, bat path, and hitting zones, among other aspects of hitting along with games to make this a fun, informative environment.  All c</w:t>
                      </w:r>
                      <w:r w:rsidR="003830CE">
                        <w:rPr>
                          <w:smallCaps/>
                        </w:rPr>
                        <w:t xml:space="preserve">amps have a </w:t>
                      </w:r>
                      <w:r w:rsidR="007C1FB9">
                        <w:rPr>
                          <w:smallCaps/>
                        </w:rPr>
                        <w:t>4</w:t>
                      </w:r>
                      <w:r w:rsidR="003830CE">
                        <w:rPr>
                          <w:smallCaps/>
                        </w:rPr>
                        <w:t xml:space="preserve">:1 </w:t>
                      </w:r>
                      <w:proofErr w:type="spellStart"/>
                      <w:proofErr w:type="gramStart"/>
                      <w:r w:rsidR="003830CE">
                        <w:rPr>
                          <w:smallCaps/>
                        </w:rPr>
                        <w:t>Player:Coach</w:t>
                      </w:r>
                      <w:proofErr w:type="spellEnd"/>
                      <w:proofErr w:type="gramEnd"/>
                      <w:r>
                        <w:rPr>
                          <w:smallCaps/>
                        </w:rPr>
                        <w:t xml:space="preserve"> Ratio</w:t>
                      </w:r>
                    </w:p>
                    <w:p w14:paraId="1EC3E083" w14:textId="77777777" w:rsidR="00B2589A" w:rsidRDefault="00B2589A" w:rsidP="0035374E">
                      <w:pPr>
                        <w:jc w:val="center"/>
                        <w:rPr>
                          <w:smallCaps/>
                        </w:rPr>
                      </w:pPr>
                    </w:p>
                    <w:p w14:paraId="4F91BAA1" w14:textId="7D8862E0" w:rsidR="00B2589A" w:rsidRPr="00A37936" w:rsidRDefault="00B2589A" w:rsidP="00A37936">
                      <w:pPr>
                        <w:jc w:val="center"/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This </w:t>
                      </w:r>
                      <w:proofErr w:type="spellStart"/>
                      <w:r w:rsidR="001508A6">
                        <w:rPr>
                          <w:smallCaps/>
                        </w:rPr>
                        <w:t>T</w:t>
                      </w:r>
                      <w:r w:rsidR="007C1FB9">
                        <w:rPr>
                          <w:smallCaps/>
                        </w:rPr>
                        <w:t>WO</w:t>
                      </w:r>
                      <w:r>
                        <w:rPr>
                          <w:smallCaps/>
                        </w:rPr>
                        <w:t>-day</w:t>
                      </w:r>
                      <w:proofErr w:type="spellEnd"/>
                      <w:r>
                        <w:rPr>
                          <w:smallCaps/>
                        </w:rPr>
                        <w:t xml:space="preserve"> PITCHERS</w:t>
                      </w:r>
                      <w:r w:rsidRPr="00A37936">
                        <w:rPr>
                          <w:smallCaps/>
                        </w:rPr>
                        <w:t xml:space="preserve"> program is designed to teach players the proper throwing mechanics to keep them healthy during the season. </w:t>
                      </w:r>
                      <w:r>
                        <w:rPr>
                          <w:smallCaps/>
                        </w:rPr>
                        <w:t xml:space="preserve">Pitchers will learn about mechanics, arm speed, arm slot, release point, and how to naturally produce velocity.  Players will be given </w:t>
                      </w:r>
                      <w:r w:rsidRPr="00A37936">
                        <w:rPr>
                          <w:smallCaps/>
                        </w:rPr>
                        <w:t xml:space="preserve">drills that they can use at home throughout the winter months to be ready to pitch when the season starts.  </w:t>
                      </w:r>
                    </w:p>
                    <w:p w14:paraId="5B88CB8B" w14:textId="77777777" w:rsidR="00B2589A" w:rsidRPr="0035374E" w:rsidRDefault="00B2589A" w:rsidP="0035374E">
                      <w:pPr>
                        <w:jc w:val="center"/>
                        <w:rPr>
                          <w:smallCaps/>
                        </w:rPr>
                      </w:pPr>
                    </w:p>
                    <w:p w14:paraId="46D0DC8C" w14:textId="10EFA712" w:rsidR="00B2589A" w:rsidRDefault="00B2589A" w:rsidP="0035374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smallCaps/>
                        </w:rPr>
                      </w:pPr>
                      <w:r>
                        <w:rPr>
                          <w:rFonts w:cs="Arial"/>
                          <w:smallCaps/>
                        </w:rPr>
                        <w:t xml:space="preserve">Each camper will receive </w:t>
                      </w:r>
                      <w:r w:rsidR="00970617">
                        <w:rPr>
                          <w:rFonts w:cs="Arial"/>
                          <w:smallCaps/>
                        </w:rPr>
                        <w:t>2</w:t>
                      </w:r>
                      <w:r w:rsidR="009702A7">
                        <w:rPr>
                          <w:rFonts w:cs="Arial"/>
                          <w:smallCaps/>
                        </w:rPr>
                        <w:t xml:space="preserve"> </w:t>
                      </w:r>
                      <w:r w:rsidRPr="00891CDB">
                        <w:rPr>
                          <w:rFonts w:cs="Arial"/>
                          <w:smallCaps/>
                        </w:rPr>
                        <w:t xml:space="preserve">days of </w:t>
                      </w:r>
                      <w:r w:rsidRPr="00891CDB">
                        <w:rPr>
                          <w:rFonts w:cs="Arial"/>
                          <w:i/>
                          <w:smallCaps/>
                        </w:rPr>
                        <w:t xml:space="preserve">advanced </w:t>
                      </w:r>
                      <w:r w:rsidRPr="00891CDB">
                        <w:rPr>
                          <w:rFonts w:cs="Arial"/>
                          <w:smallCaps/>
                        </w:rPr>
                        <w:t xml:space="preserve">instruction, use of the </w:t>
                      </w:r>
                      <w:r w:rsidR="001508A6">
                        <w:rPr>
                          <w:rFonts w:cs="Arial"/>
                          <w:smallCaps/>
                        </w:rPr>
                        <w:t>Jersey S</w:t>
                      </w:r>
                      <w:r w:rsidR="007E62A0">
                        <w:rPr>
                          <w:rFonts w:cs="Arial"/>
                          <w:smallCaps/>
                        </w:rPr>
                        <w:t xml:space="preserve">hore </w:t>
                      </w:r>
                      <w:r w:rsidRPr="00891CDB">
                        <w:rPr>
                          <w:rFonts w:cs="Arial"/>
                          <w:smallCaps/>
                        </w:rPr>
                        <w:t xml:space="preserve">BlueClaws facilities at FirstEnergy Park, </w:t>
                      </w:r>
                    </w:p>
                    <w:p w14:paraId="21543304" w14:textId="77777777" w:rsidR="00B2589A" w:rsidRDefault="00B2589A" w:rsidP="0035374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smallCaps/>
                        </w:rPr>
                      </w:pPr>
                      <w:r w:rsidRPr="00891CDB">
                        <w:rPr>
                          <w:rFonts w:cs="Arial"/>
                          <w:smallCaps/>
                        </w:rPr>
                        <w:t xml:space="preserve">and a </w:t>
                      </w:r>
                      <w:r w:rsidRPr="00891CDB">
                        <w:rPr>
                          <w:rFonts w:cs="Arial"/>
                          <w:smallCaps/>
                          <w:sz w:val="22"/>
                          <w:szCs w:val="22"/>
                        </w:rPr>
                        <w:t>FREE</w:t>
                      </w:r>
                      <w:r w:rsidRPr="00891CDB">
                        <w:rPr>
                          <w:rFonts w:cs="Arial"/>
                          <w:smallCaps/>
                        </w:rPr>
                        <w:t xml:space="preserve"> 1-on-1 Lesson*</w:t>
                      </w:r>
                      <w:r>
                        <w:rPr>
                          <w:rFonts w:cs="Arial"/>
                          <w:smallCaps/>
                        </w:rPr>
                        <w:t xml:space="preserve">  </w:t>
                      </w:r>
                    </w:p>
                    <w:p w14:paraId="61A3F136" w14:textId="74A53341" w:rsidR="00B2589A" w:rsidRDefault="00B2589A" w:rsidP="0035374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smallCaps/>
                        </w:rPr>
                      </w:pPr>
                      <w:r w:rsidRPr="0035374E">
                        <w:rPr>
                          <w:smallCaps/>
                        </w:rPr>
                        <w:t xml:space="preserve">All camps are kept to a maximum of </w:t>
                      </w:r>
                      <w:r w:rsidR="00BC63DD">
                        <w:rPr>
                          <w:b/>
                          <w:bCs/>
                          <w:smallCaps/>
                          <w:u w:val="single"/>
                        </w:rPr>
                        <w:t>20</w:t>
                      </w:r>
                      <w:r w:rsidRPr="0035374E">
                        <w:rPr>
                          <w:smallCaps/>
                        </w:rPr>
                        <w:t xml:space="preserve"> players</w:t>
                      </w:r>
                      <w:r>
                        <w:rPr>
                          <w:smallCaps/>
                        </w:rPr>
                        <w:t xml:space="preserve"> with </w:t>
                      </w:r>
                      <w:r w:rsidR="00BC63DD">
                        <w:rPr>
                          <w:smallCaps/>
                        </w:rPr>
                        <w:t>5</w:t>
                      </w:r>
                      <w:r w:rsidR="007E62A0">
                        <w:rPr>
                          <w:smallCaps/>
                        </w:rPr>
                        <w:t xml:space="preserve"> </w:t>
                      </w:r>
                      <w:r>
                        <w:rPr>
                          <w:smallCaps/>
                        </w:rPr>
                        <w:t>coaches</w:t>
                      </w:r>
                      <w:r w:rsidRPr="0035374E">
                        <w:rPr>
                          <w:smallCaps/>
                        </w:rPr>
                        <w:t xml:space="preserve"> to allow for an intimate setting</w:t>
                      </w:r>
                      <w:r w:rsidR="00136BFE">
                        <w:rPr>
                          <w:smallCaps/>
                        </w:rPr>
                        <w:t>.</w:t>
                      </w:r>
                    </w:p>
                    <w:p w14:paraId="71900C1E" w14:textId="77777777" w:rsidR="00B2589A" w:rsidRPr="00891CDB" w:rsidRDefault="00B2589A" w:rsidP="0035374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smallCaps/>
                        </w:rPr>
                      </w:pPr>
                    </w:p>
                    <w:p w14:paraId="69697F5A" w14:textId="0A37EE76" w:rsidR="00B2589A" w:rsidRPr="004547C7" w:rsidRDefault="00B2589A" w:rsidP="00DD49BE">
                      <w:pPr>
                        <w:jc w:val="center"/>
                        <w:rPr>
                          <w:smallCaps/>
                        </w:rPr>
                      </w:pPr>
                      <w:r w:rsidRPr="004547C7">
                        <w:rPr>
                          <w:smallCaps/>
                        </w:rPr>
                        <w:t>For more information about our</w:t>
                      </w:r>
                      <w:r>
                        <w:rPr>
                          <w:smallCaps/>
                        </w:rPr>
                        <w:t xml:space="preserve"> programs visit our website at </w:t>
                      </w:r>
                      <w:r w:rsidRPr="0035374E">
                        <w:rPr>
                          <w:smallCaps/>
                          <w:u w:val="single"/>
                        </w:rPr>
                        <w:t>blueclawsbaseballacademy.com</w:t>
                      </w:r>
                      <w:r w:rsidRPr="004547C7">
                        <w:rPr>
                          <w:smallCaps/>
                        </w:rPr>
                        <w:t xml:space="preserve">, check us out on FACEBOOK at </w:t>
                      </w:r>
                      <w:proofErr w:type="spellStart"/>
                      <w:r w:rsidRPr="004547C7">
                        <w:rPr>
                          <w:smallCaps/>
                        </w:rPr>
                        <w:t>BlueClawsBaseballAcademy</w:t>
                      </w:r>
                      <w:proofErr w:type="spellEnd"/>
                      <w:r w:rsidRPr="004547C7">
                        <w:rPr>
                          <w:smallCaps/>
                        </w:rPr>
                        <w:t>, or follow us on Twitter @BBA_Claws</w:t>
                      </w:r>
                    </w:p>
                    <w:p w14:paraId="2E0ADE52" w14:textId="26CD39B7" w:rsidR="00B2589A" w:rsidRDefault="00B2589A" w:rsidP="0035374E">
                      <w:pPr>
                        <w:jc w:val="center"/>
                        <w:rPr>
                          <w:rStyle w:val="Hyperlink"/>
                          <w:smallCaps/>
                        </w:rPr>
                      </w:pPr>
                      <w:r w:rsidRPr="004547C7">
                        <w:rPr>
                          <w:smallCaps/>
                        </w:rPr>
                        <w:t xml:space="preserve">To register contact </w:t>
                      </w:r>
                      <w:r w:rsidR="00583ECF">
                        <w:rPr>
                          <w:smallCaps/>
                        </w:rPr>
                        <w:t>bbacamps@blueclaws.com</w:t>
                      </w:r>
                    </w:p>
                    <w:p w14:paraId="62E65B46" w14:textId="77777777" w:rsidR="00B2589A" w:rsidRDefault="00B2589A" w:rsidP="0035374E">
                      <w:pPr>
                        <w:jc w:val="center"/>
                        <w:rPr>
                          <w:rStyle w:val="Hyperlink"/>
                          <w:smallCaps/>
                        </w:rPr>
                      </w:pPr>
                    </w:p>
                    <w:p w14:paraId="3A4879AD" w14:textId="77777777" w:rsidR="00B2589A" w:rsidRPr="0035374E" w:rsidRDefault="00B2589A" w:rsidP="0035374E">
                      <w:pPr>
                        <w:jc w:val="center"/>
                        <w:rPr>
                          <w:smallCaps/>
                          <w:color w:val="5F5F5F" w:themeColor="hyperlink"/>
                          <w:u w:val="single"/>
                        </w:rPr>
                      </w:pPr>
                    </w:p>
                    <w:p w14:paraId="7A351632" w14:textId="4CE9AACE" w:rsidR="00B2589A" w:rsidRPr="004547C7" w:rsidRDefault="00B2589A" w:rsidP="00DD49BE">
                      <w:pPr>
                        <w:jc w:val="center"/>
                        <w:rPr>
                          <w:b/>
                          <w:i/>
                          <w:smallCaps/>
                        </w:rPr>
                      </w:pPr>
                      <w:r w:rsidRPr="004547C7">
                        <w:rPr>
                          <w:b/>
                          <w:i/>
                          <w:smallCaps/>
                        </w:rPr>
                        <w:t>*Camps have l</w:t>
                      </w:r>
                      <w:r>
                        <w:rPr>
                          <w:b/>
                          <w:i/>
                          <w:smallCaps/>
                        </w:rPr>
                        <w:t xml:space="preserve">imited space available. Ages </w:t>
                      </w:r>
                      <w:r w:rsidR="0064723A">
                        <w:rPr>
                          <w:b/>
                          <w:i/>
                          <w:smallCaps/>
                        </w:rPr>
                        <w:t>6</w:t>
                      </w:r>
                      <w:r>
                        <w:rPr>
                          <w:b/>
                          <w:i/>
                          <w:smallCaps/>
                        </w:rPr>
                        <w:t>-1</w:t>
                      </w:r>
                      <w:r w:rsidR="00785A06">
                        <w:rPr>
                          <w:b/>
                          <w:i/>
                          <w:smallCaps/>
                        </w:rPr>
                        <w:t>2</w:t>
                      </w:r>
                      <w:r>
                        <w:rPr>
                          <w:b/>
                          <w:i/>
                          <w:smallCaps/>
                        </w:rPr>
                        <w:t>. Follow</w:t>
                      </w:r>
                      <w:r w:rsidRPr="004547C7">
                        <w:rPr>
                          <w:b/>
                          <w:i/>
                          <w:smallCaps/>
                        </w:rPr>
                        <w:t xml:space="preserve"> us on FACEBOOK or follow us on TWIT</w:t>
                      </w:r>
                      <w:r>
                        <w:rPr>
                          <w:b/>
                          <w:i/>
                          <w:smallCaps/>
                        </w:rPr>
                        <w:t>TER or INSTAGRAM</w:t>
                      </w:r>
                      <w:r w:rsidRPr="004547C7">
                        <w:rPr>
                          <w:b/>
                          <w:i/>
                          <w:smallCaps/>
                        </w:rPr>
                        <w:t>.</w:t>
                      </w:r>
                    </w:p>
                    <w:p w14:paraId="61A173AC" w14:textId="1292E96D" w:rsidR="00B2589A" w:rsidRPr="00214173" w:rsidRDefault="00B2589A" w:rsidP="00DD49BE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(</w:t>
                      </w:r>
                      <w:proofErr w:type="gramStart"/>
                      <w:r>
                        <w:rPr>
                          <w:b/>
                          <w:i/>
                        </w:rPr>
                        <w:t>30 mi</w:t>
                      </w:r>
                      <w:r w:rsidR="003830CE">
                        <w:rPr>
                          <w:b/>
                          <w:i/>
                        </w:rPr>
                        <w:t>nute</w:t>
                      </w:r>
                      <w:proofErr w:type="gramEnd"/>
                      <w:r w:rsidR="003830CE">
                        <w:rPr>
                          <w:b/>
                          <w:i/>
                        </w:rPr>
                        <w:t xml:space="preserve"> lesson valid from </w:t>
                      </w:r>
                      <w:r w:rsidR="007C1FB9">
                        <w:rPr>
                          <w:b/>
                          <w:i/>
                        </w:rPr>
                        <w:t>January</w:t>
                      </w:r>
                      <w:r w:rsidR="003830CE">
                        <w:rPr>
                          <w:b/>
                          <w:i/>
                        </w:rPr>
                        <w:t>-</w:t>
                      </w:r>
                      <w:r w:rsidR="00136BFE">
                        <w:rPr>
                          <w:b/>
                          <w:i/>
                        </w:rPr>
                        <w:t>October</w:t>
                      </w:r>
                      <w:r w:rsidR="003830CE">
                        <w:rPr>
                          <w:b/>
                          <w:i/>
                        </w:rPr>
                        <w:t xml:space="preserve"> 20</w:t>
                      </w:r>
                      <w:r w:rsidR="00136BFE">
                        <w:rPr>
                          <w:b/>
                          <w:i/>
                        </w:rPr>
                        <w:t>2</w:t>
                      </w:r>
                      <w:r w:rsidR="00EE3E10">
                        <w:rPr>
                          <w:b/>
                          <w:i/>
                        </w:rPr>
                        <w:t>5</w:t>
                      </w:r>
                      <w:r>
                        <w:rPr>
                          <w:b/>
                          <w:i/>
                        </w:rPr>
                        <w:t>. $6</w:t>
                      </w:r>
                      <w:r w:rsidR="009D5449">
                        <w:rPr>
                          <w:b/>
                          <w:i/>
                        </w:rPr>
                        <w:t>5</w:t>
                      </w:r>
                      <w:r>
                        <w:rPr>
                          <w:b/>
                          <w:i/>
                        </w:rPr>
                        <w:t xml:space="preserve"> Value)</w:t>
                      </w:r>
                    </w:p>
                    <w:p w14:paraId="1D490015" w14:textId="580F3047" w:rsidR="00B2589A" w:rsidRPr="0016548F" w:rsidRDefault="00B2589A" w:rsidP="00DD49BE">
                      <w:pPr>
                        <w:pStyle w:val="BodyText-Left"/>
                        <w:jc w:val="center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37936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F3B473E" wp14:editId="6988B716">
                <wp:simplePos x="0" y="0"/>
                <wp:positionH relativeFrom="page">
                  <wp:posOffset>1889760</wp:posOffset>
                </wp:positionH>
                <wp:positionV relativeFrom="page">
                  <wp:posOffset>2684145</wp:posOffset>
                </wp:positionV>
                <wp:extent cx="6065520" cy="688975"/>
                <wp:effectExtent l="0" t="0" r="0" b="0"/>
                <wp:wrapTight wrapText="bothSides">
                  <wp:wrapPolygon edited="0">
                    <wp:start x="90" y="796"/>
                    <wp:lineTo x="90" y="19908"/>
                    <wp:lineTo x="21437" y="19908"/>
                    <wp:lineTo x="21437" y="796"/>
                    <wp:lineTo x="90" y="796"/>
                  </wp:wrapPolygon>
                </wp:wrapTight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552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B8F419" w14:textId="3FEE025F" w:rsidR="00B2589A" w:rsidRPr="002B7325" w:rsidRDefault="00B2589A" w:rsidP="00D87C9A">
                            <w:pPr>
                              <w:pStyle w:val="Heading1"/>
                              <w:rPr>
                                <w:b/>
                                <w:bCs w:val="0"/>
                                <w:smallCaps/>
                                <w:szCs w:val="64"/>
                              </w:rPr>
                            </w:pPr>
                            <w:r w:rsidRPr="002B7325">
                              <w:rPr>
                                <w:b/>
                                <w:bCs w:val="0"/>
                                <w:smallCaps/>
                                <w:szCs w:val="64"/>
                              </w:rPr>
                              <w:t>Practice where the pro’s Play!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B473E" id="Text Box 18" o:spid="_x0000_s1037" type="#_x0000_t202" style="position:absolute;margin-left:148.8pt;margin-top:211.35pt;width:477.6pt;height:54.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" filled="f" stroked="f">
                <v:textbox inset=",7.2pt,,7.2pt">
                  <w:txbxContent>
                    <w:p w14:paraId="34B8F419" w14:textId="3FEE025F" w:rsidR="00B2589A" w:rsidRPr="002B7325" w:rsidRDefault="00B2589A" w:rsidP="00D87C9A">
                      <w:pPr>
                        <w:pStyle w:val="Heading1"/>
                        <w:rPr>
                          <w:b/>
                          <w:bCs w:val="0"/>
                          <w:smallCaps/>
                          <w:szCs w:val="64"/>
                        </w:rPr>
                      </w:pPr>
                      <w:r w:rsidRPr="002B7325">
                        <w:rPr>
                          <w:b/>
                          <w:bCs w:val="0"/>
                          <w:smallCaps/>
                          <w:szCs w:val="64"/>
                        </w:rPr>
                        <w:t>Practice where the pro’s Play!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D87C9A" w:rsidSect="004D195B">
      <w:headerReference w:type="default" r:id="rId14"/>
      <w:headerReference w:type="first" r:id="rId15"/>
      <w:pgSz w:w="15840" w:h="12240" w:orient="landscape"/>
      <w:pgMar w:top="216" w:right="144" w:bottom="144" w:left="7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B2C91B" w14:textId="77777777" w:rsidR="00267A27" w:rsidRDefault="00267A27">
      <w:r>
        <w:separator/>
      </w:r>
    </w:p>
  </w:endnote>
  <w:endnote w:type="continuationSeparator" w:id="0">
    <w:p w14:paraId="673FC8AB" w14:textId="77777777" w:rsidR="00267A27" w:rsidRDefault="00267A27">
      <w:r>
        <w:continuationSeparator/>
      </w:r>
    </w:p>
  </w:endnote>
  <w:endnote w:type="continuationNotice" w:id="1">
    <w:p w14:paraId="0EE06067" w14:textId="77777777" w:rsidR="00267A27" w:rsidRDefault="00267A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rker Felt">
    <w:altName w:val="Calibri"/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Times New Roman (Body CS)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ker Felt Thin">
    <w:altName w:val="MARKER FELT THIN"/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Times New Roman (Headings CS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E938E0" w14:textId="77777777" w:rsidR="00267A27" w:rsidRDefault="00267A27">
      <w:r>
        <w:separator/>
      </w:r>
    </w:p>
  </w:footnote>
  <w:footnote w:type="continuationSeparator" w:id="0">
    <w:p w14:paraId="0394FF60" w14:textId="77777777" w:rsidR="00267A27" w:rsidRDefault="00267A27">
      <w:r>
        <w:continuationSeparator/>
      </w:r>
    </w:p>
  </w:footnote>
  <w:footnote w:type="continuationNotice" w:id="1">
    <w:p w14:paraId="089D1895" w14:textId="77777777" w:rsidR="00267A27" w:rsidRDefault="00267A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CEEFB" w14:textId="77777777" w:rsidR="00B2589A" w:rsidRDefault="00B2589A">
    <w:pPr>
      <w:pStyle w:val="Header"/>
    </w:pPr>
    <w:r w:rsidRPr="00C23F5F">
      <w:rPr>
        <w:noProof/>
      </w:rPr>
      <w:drawing>
        <wp:anchor distT="0" distB="0" distL="118745" distR="118745" simplePos="0" relativeHeight="251658243" behindDoc="0" locked="0" layoutInCell="1" allowOverlap="1" wp14:anchorId="57B586E2" wp14:editId="6A04608B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1650" cy="6874526"/>
          <wp:effectExtent l="25400" t="0" r="0" b="0"/>
          <wp:wrapNone/>
          <wp:docPr id="3" name="Picture 3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151650" cy="68745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F8A989" wp14:editId="128CBBF9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B92866" id="Rectangle 2" o:spid="_x0000_s1026" style="position:absolute;margin-left:36.7pt;margin-top:36.7pt;width:718.55pt;height:538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" fillcolor="#434342 [3215]" stroked="f">
              <v:fill color2="#cdd7d9 [3214]" focus="100%" type="gradien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64F3F" w14:textId="77777777" w:rsidR="00B2589A" w:rsidRDefault="00B2589A">
    <w:pPr>
      <w:pStyle w:val="Header"/>
    </w:pPr>
    <w:r w:rsidRPr="00F915F9">
      <w:rPr>
        <w:noProof/>
      </w:rPr>
      <w:drawing>
        <wp:anchor distT="0" distB="0" distL="118745" distR="118745" simplePos="0" relativeHeight="251658242" behindDoc="0" locked="0" layoutInCell="1" allowOverlap="1" wp14:anchorId="3C13F2B5" wp14:editId="6452ECE2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0164" cy="6896559"/>
          <wp:effectExtent l="25400" t="0" r="0" b="0"/>
          <wp:wrapNone/>
          <wp:docPr id="2" name="Picture 2" descr="Cove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150164" cy="68965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C567FDA" wp14:editId="7D73C1A8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78679E" id="Rectangle 1" o:spid="_x0000_s1026" style="position:absolute;margin-left:36.7pt;margin-top:36.7pt;width:718.55pt;height:538.5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" fillcolor="#cdd7d9 [3214]" stroked="f">
              <v:fill color2="#434342 [3215]" focus="100%" type="gradien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F2CE7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num w:numId="1" w16cid:durableId="1607619295">
    <w:abstractNumId w:val="1"/>
  </w:num>
  <w:num w:numId="2" w16cid:durableId="1287354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0"/>
    <w:docVar w:name="ShowMarginGuides" w:val="0"/>
    <w:docVar w:name="ShowOutlines" w:val="0"/>
    <w:docVar w:name="ShowStaticGuides" w:val="1"/>
  </w:docVars>
  <w:rsids>
    <w:rsidRoot w:val="00C75803"/>
    <w:rsid w:val="000046B2"/>
    <w:rsid w:val="0003471F"/>
    <w:rsid w:val="0005407A"/>
    <w:rsid w:val="00064E69"/>
    <w:rsid w:val="00066E18"/>
    <w:rsid w:val="0007145C"/>
    <w:rsid w:val="00087FFE"/>
    <w:rsid w:val="000B658A"/>
    <w:rsid w:val="000D68B1"/>
    <w:rsid w:val="000E0403"/>
    <w:rsid w:val="000F08F5"/>
    <w:rsid w:val="00100426"/>
    <w:rsid w:val="00136BFE"/>
    <w:rsid w:val="001508A6"/>
    <w:rsid w:val="0016440D"/>
    <w:rsid w:val="00172FAC"/>
    <w:rsid w:val="0019380B"/>
    <w:rsid w:val="001A51B4"/>
    <w:rsid w:val="001D255D"/>
    <w:rsid w:val="001E3126"/>
    <w:rsid w:val="00267A27"/>
    <w:rsid w:val="00267D56"/>
    <w:rsid w:val="00274535"/>
    <w:rsid w:val="002B7325"/>
    <w:rsid w:val="002D25FF"/>
    <w:rsid w:val="002E236F"/>
    <w:rsid w:val="002E64ED"/>
    <w:rsid w:val="003048A5"/>
    <w:rsid w:val="00315494"/>
    <w:rsid w:val="0035374E"/>
    <w:rsid w:val="00362903"/>
    <w:rsid w:val="00365105"/>
    <w:rsid w:val="00366B78"/>
    <w:rsid w:val="00367AB5"/>
    <w:rsid w:val="003706A9"/>
    <w:rsid w:val="00377DF8"/>
    <w:rsid w:val="003830CE"/>
    <w:rsid w:val="00395AEA"/>
    <w:rsid w:val="003A45EC"/>
    <w:rsid w:val="003E05C9"/>
    <w:rsid w:val="003F694F"/>
    <w:rsid w:val="00433D53"/>
    <w:rsid w:val="004547C7"/>
    <w:rsid w:val="0047448C"/>
    <w:rsid w:val="004801F8"/>
    <w:rsid w:val="004A38B5"/>
    <w:rsid w:val="004B2421"/>
    <w:rsid w:val="004D195B"/>
    <w:rsid w:val="00520712"/>
    <w:rsid w:val="00527079"/>
    <w:rsid w:val="00535B5C"/>
    <w:rsid w:val="005428FF"/>
    <w:rsid w:val="00556D6E"/>
    <w:rsid w:val="005675FE"/>
    <w:rsid w:val="00583ECF"/>
    <w:rsid w:val="00585FCA"/>
    <w:rsid w:val="00590A84"/>
    <w:rsid w:val="005E1652"/>
    <w:rsid w:val="005E26B9"/>
    <w:rsid w:val="005F7B92"/>
    <w:rsid w:val="006054BB"/>
    <w:rsid w:val="00625B86"/>
    <w:rsid w:val="0064723A"/>
    <w:rsid w:val="00670A14"/>
    <w:rsid w:val="00670FBE"/>
    <w:rsid w:val="006870FA"/>
    <w:rsid w:val="00690716"/>
    <w:rsid w:val="006A3C89"/>
    <w:rsid w:val="006A4FDD"/>
    <w:rsid w:val="006E532D"/>
    <w:rsid w:val="006F10DC"/>
    <w:rsid w:val="0070340B"/>
    <w:rsid w:val="00717190"/>
    <w:rsid w:val="007507A3"/>
    <w:rsid w:val="007547E9"/>
    <w:rsid w:val="00757382"/>
    <w:rsid w:val="007610B9"/>
    <w:rsid w:val="007648A7"/>
    <w:rsid w:val="00785A06"/>
    <w:rsid w:val="00790369"/>
    <w:rsid w:val="00790FFE"/>
    <w:rsid w:val="0079736B"/>
    <w:rsid w:val="007C1FB9"/>
    <w:rsid w:val="007C4B1C"/>
    <w:rsid w:val="007E62A0"/>
    <w:rsid w:val="00827323"/>
    <w:rsid w:val="00833181"/>
    <w:rsid w:val="00844097"/>
    <w:rsid w:val="00851C94"/>
    <w:rsid w:val="008575B1"/>
    <w:rsid w:val="00864222"/>
    <w:rsid w:val="008707CE"/>
    <w:rsid w:val="00891CDB"/>
    <w:rsid w:val="008B6243"/>
    <w:rsid w:val="008C0FFA"/>
    <w:rsid w:val="0090349B"/>
    <w:rsid w:val="00931431"/>
    <w:rsid w:val="00932E2D"/>
    <w:rsid w:val="009702A7"/>
    <w:rsid w:val="00970617"/>
    <w:rsid w:val="00997FA8"/>
    <w:rsid w:val="009D5449"/>
    <w:rsid w:val="009E4F0A"/>
    <w:rsid w:val="009E5999"/>
    <w:rsid w:val="00A0611E"/>
    <w:rsid w:val="00A12B5C"/>
    <w:rsid w:val="00A2434F"/>
    <w:rsid w:val="00A27526"/>
    <w:rsid w:val="00A37936"/>
    <w:rsid w:val="00A474BA"/>
    <w:rsid w:val="00A705BA"/>
    <w:rsid w:val="00A978CB"/>
    <w:rsid w:val="00AA2BC2"/>
    <w:rsid w:val="00AF64DE"/>
    <w:rsid w:val="00B2589A"/>
    <w:rsid w:val="00B264E0"/>
    <w:rsid w:val="00B85665"/>
    <w:rsid w:val="00B97281"/>
    <w:rsid w:val="00B97DD5"/>
    <w:rsid w:val="00BA0110"/>
    <w:rsid w:val="00BA38DC"/>
    <w:rsid w:val="00BC63DD"/>
    <w:rsid w:val="00BE22AB"/>
    <w:rsid w:val="00BE26F3"/>
    <w:rsid w:val="00BE65D9"/>
    <w:rsid w:val="00C25A4B"/>
    <w:rsid w:val="00C51835"/>
    <w:rsid w:val="00C75803"/>
    <w:rsid w:val="00C77F2E"/>
    <w:rsid w:val="00D26575"/>
    <w:rsid w:val="00D71B58"/>
    <w:rsid w:val="00D87C9A"/>
    <w:rsid w:val="00D944B5"/>
    <w:rsid w:val="00DA508D"/>
    <w:rsid w:val="00DC5DEE"/>
    <w:rsid w:val="00DD1A7D"/>
    <w:rsid w:val="00DD49BE"/>
    <w:rsid w:val="00DE4A74"/>
    <w:rsid w:val="00DF7292"/>
    <w:rsid w:val="00E06615"/>
    <w:rsid w:val="00E36B6C"/>
    <w:rsid w:val="00E36C2D"/>
    <w:rsid w:val="00E4125C"/>
    <w:rsid w:val="00E419A7"/>
    <w:rsid w:val="00E5270E"/>
    <w:rsid w:val="00E53FF5"/>
    <w:rsid w:val="00E546B3"/>
    <w:rsid w:val="00E659E7"/>
    <w:rsid w:val="00E96584"/>
    <w:rsid w:val="00ED539D"/>
    <w:rsid w:val="00EE3E10"/>
    <w:rsid w:val="00F32463"/>
    <w:rsid w:val="00F36433"/>
    <w:rsid w:val="00F51ADB"/>
    <w:rsid w:val="00F7323F"/>
    <w:rsid w:val="00F77B41"/>
    <w:rsid w:val="00F922F7"/>
    <w:rsid w:val="00FA14A9"/>
    <w:rsid w:val="00FC5B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8912D2"/>
  <w15:docId w15:val="{EDD9B42A-BFB0-6648-98A1-56F4DC5B8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CDD7D9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CDD7D9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CDD7D9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character" w:styleId="Hyperlink">
    <w:name w:val="Hyperlink"/>
    <w:basedOn w:val="DefaultParagraphFont"/>
    <w:rsid w:val="00844097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rsid w:val="00ED539D"/>
    <w:rPr>
      <w:color w:val="969696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DF729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F729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2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Float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Macintosh%20HD:Applications:Microsoft%20Office%202011:Office:Media:Templates:Publishing%20Layout%20View:Brochures:Float%20Trifold%20Brochure.dotx</Template>
  <TotalTime>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Agnello</dc:creator>
  <cp:keywords/>
  <dc:description/>
  <cp:lastModifiedBy>Joe Agnello</cp:lastModifiedBy>
  <cp:revision>3</cp:revision>
  <cp:lastPrinted>2024-11-14T16:45:00Z</cp:lastPrinted>
  <dcterms:created xsi:type="dcterms:W3CDTF">2024-11-14T16:45:00Z</dcterms:created>
  <dcterms:modified xsi:type="dcterms:W3CDTF">2024-11-14T16:47:00Z</dcterms:modified>
  <cp:category/>
</cp:coreProperties>
</file>